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C0B9B58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1AA08AD" w14:textId="77777777" w:rsidR="003D1B71" w:rsidRDefault="004C630C" w:rsidP="00580C15">
            <w:pPr>
              <w:pStyle w:val="BodyText"/>
              <w:kinsoku w:val="0"/>
              <w:overflowPunct w:val="0"/>
              <w:bidi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358FF54" wp14:editId="2847F03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0</wp:posOffset>
                  </wp:positionV>
                  <wp:extent cx="1816100" cy="18161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bdulaziz phot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31BB6EE" w14:textId="77777777" w:rsidR="003D1B71" w:rsidRPr="0056708E" w:rsidRDefault="003D1B71" w:rsidP="00580C15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9459962" w14:textId="26E95593" w:rsidR="00600A7F" w:rsidRDefault="00E94093" w:rsidP="00600A7F">
            <w:pPr>
              <w:pStyle w:val="Title"/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OM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drawing>
                <wp:inline distT="0" distB="0" distL="0" distR="0" wp14:anchorId="6084B02F" wp14:editId="3FC8B46B">
                  <wp:extent cx="748322" cy="762000"/>
                  <wp:effectExtent l="0" t="0" r="0" b="0"/>
                  <wp:docPr id="27" name="Picture 2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14" cy="79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A2509" w14:textId="77777777" w:rsidR="00886F8F" w:rsidRPr="00886F8F" w:rsidRDefault="00D85AB0" w:rsidP="00600A7F">
            <w:pPr>
              <w:pStyle w:val="Title"/>
              <w:bidi/>
              <w:rPr>
                <w:rFonts w:asciiTheme="majorBidi" w:hAnsiTheme="majorBidi" w:cstheme="majorBidi"/>
                <w:sz w:val="32"/>
                <w:szCs w:val="32"/>
                <w:lang w:bidi="ar-OM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OM"/>
              </w:rPr>
              <w:t xml:space="preserve">الدكتور </w:t>
            </w:r>
            <w:r w:rsidR="003054AC" w:rsidRPr="003751D9">
              <w:rPr>
                <w:rFonts w:asciiTheme="majorBidi" w:hAnsiTheme="majorBidi" w:cstheme="majorBidi"/>
                <w:sz w:val="32"/>
                <w:szCs w:val="32"/>
                <w:rtl/>
                <w:lang w:bidi="ar-OM"/>
              </w:rPr>
              <w:t>ع</w:t>
            </w:r>
            <w:r w:rsidR="003D50C0">
              <w:rPr>
                <w:rFonts w:asciiTheme="majorBidi" w:hAnsiTheme="majorBidi" w:cstheme="majorBidi"/>
                <w:sz w:val="32"/>
                <w:szCs w:val="32"/>
                <w:rtl/>
                <w:lang w:bidi="ar-OM"/>
              </w:rPr>
              <w:t>بدالعزيز بن سعود بن سالم المعمر</w:t>
            </w:r>
            <w:r w:rsidR="003D50C0">
              <w:rPr>
                <w:rFonts w:asciiTheme="majorBidi" w:hAnsiTheme="majorBidi" w:cstheme="majorBidi" w:hint="cs"/>
                <w:sz w:val="32"/>
                <w:szCs w:val="32"/>
                <w:rtl/>
                <w:lang w:bidi="ar-OM"/>
              </w:rPr>
              <w:t>ي</w:t>
            </w:r>
          </w:p>
        </w:tc>
      </w:tr>
      <w:tr w:rsidR="003D1B71" w14:paraId="39D70EBA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45346FA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9D6ADA7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BD0A86D" w14:textId="77777777" w:rsidR="003D1B71" w:rsidRPr="00E572D6" w:rsidRDefault="0023510B" w:rsidP="00A91D13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الخبرات العملية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7EDA1F62" w14:textId="77777777" w:rsidR="00D85AB0" w:rsidRDefault="00D85AB0" w:rsidP="00D85AB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1/12/2018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الآن رئيس قسم الحقوق / كلية الزهراء للبنات </w:t>
            </w:r>
          </w:p>
          <w:p w14:paraId="10F2DEE0" w14:textId="77777777" w:rsidR="00D85AB0" w:rsidRDefault="00D85AB0" w:rsidP="00D85AB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22/09/2018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الآن  محاضر في القانون العام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قسم الحقوق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كلية الزهراء للبنات </w:t>
            </w:r>
          </w:p>
          <w:p w14:paraId="505CFCFC" w14:textId="77777777" w:rsidR="00727C8B" w:rsidRDefault="00727C8B" w:rsidP="00D85AB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2016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الآن محام ابتدائي</w:t>
            </w:r>
          </w:p>
          <w:p w14:paraId="1A621F93" w14:textId="77777777" w:rsidR="00727C8B" w:rsidRPr="00886F8F" w:rsidRDefault="00727C8B" w:rsidP="00A91D1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727C8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مكتب ناصر الزيدي للمحاماه والاستشارات القانونية.</w:t>
            </w:r>
          </w:p>
          <w:p w14:paraId="4161FD94" w14:textId="77777777" w:rsidR="00727C8B" w:rsidRDefault="00727C8B" w:rsidP="00A91D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2007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2011 رئيس الهيئة الإدارية لنادي طلبة سلطنة عمان</w:t>
            </w:r>
          </w:p>
          <w:p w14:paraId="6749F2ED" w14:textId="77777777" w:rsidR="00727C8B" w:rsidRPr="00886F8F" w:rsidRDefault="00727C8B" w:rsidP="00A91D1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727C8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نادي طلبة سلطة عمان </w:t>
            </w:r>
            <w:r w:rsidRPr="00727C8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727C8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المملكة الأردنية الهاشمية.</w:t>
            </w:r>
          </w:p>
          <w:p w14:paraId="1AF957F9" w14:textId="77777777" w:rsidR="00727C8B" w:rsidRDefault="00727C8B" w:rsidP="00A91D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2006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2007 المشرف الاجتماعي لنادي طلبة سلطنة عمان</w:t>
            </w:r>
          </w:p>
          <w:p w14:paraId="6AB0B82E" w14:textId="77777777" w:rsidR="003D1B71" w:rsidRPr="00886F8F" w:rsidRDefault="00727C8B" w:rsidP="00A91D13">
            <w:pPr>
              <w:bidi/>
              <w:rPr>
                <w:rFonts w:ascii="Sakkal Majalla" w:hAnsi="Sakkal Majalla" w:cs="Sakkal Majalla"/>
                <w:sz w:val="28"/>
                <w:szCs w:val="28"/>
                <w:lang w:bidi="ar-OM"/>
              </w:rPr>
            </w:pPr>
            <w:r w:rsidRPr="00727C8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نادي طلبة سلطة عمان </w:t>
            </w:r>
            <w:r w:rsidRPr="00727C8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727C8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المملكة الأردنية الهاشمية.</w:t>
            </w:r>
          </w:p>
          <w:p w14:paraId="1896BCEA" w14:textId="77777777" w:rsidR="003D1B71" w:rsidRPr="00E572D6" w:rsidRDefault="0023510B" w:rsidP="00A91D13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المؤهلات العلمية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69DA2EAD" w14:textId="77777777" w:rsidR="00C70F56" w:rsidRPr="00C70F56" w:rsidRDefault="00104C02" w:rsidP="00A91D13">
            <w:pPr>
              <w:pStyle w:val="ListBullet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rtl/>
              </w:rPr>
              <w:t>2011</w:t>
            </w:r>
            <w:r w:rsidR="00580C15" w:rsidRPr="00C70F56">
              <w:rPr>
                <w:rFonts w:hint="cs"/>
                <w:b/>
                <w:bCs/>
                <w:rtl/>
              </w:rPr>
              <w:t xml:space="preserve"> </w:t>
            </w:r>
            <w:r w:rsidR="00580C15" w:rsidRPr="00C70F56">
              <w:rPr>
                <w:rFonts w:cs="Times New Roman"/>
                <w:b/>
                <w:bCs/>
                <w:rtl/>
              </w:rPr>
              <w:t>–</w:t>
            </w:r>
            <w:r w:rsidR="00580C15" w:rsidRPr="00C70F56">
              <w:rPr>
                <w:rFonts w:hint="cs"/>
                <w:b/>
                <w:bCs/>
                <w:rtl/>
              </w:rPr>
              <w:t xml:space="preserve"> 2014 </w:t>
            </w:r>
            <w:r w:rsidR="00580C15" w:rsidRPr="00C70F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 xml:space="preserve">دكتوراه </w:t>
            </w:r>
            <w:r w:rsidR="00C70F56" w:rsidRPr="00C70F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في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 xml:space="preserve"> القانون العام</w:t>
            </w:r>
          </w:p>
          <w:p w14:paraId="723DA299" w14:textId="77777777" w:rsidR="00C70F56" w:rsidRPr="00886F8F" w:rsidRDefault="00104C02" w:rsidP="00A91D13">
            <w:pPr>
              <w:pStyle w:val="ListBullet"/>
              <w:numPr>
                <w:ilvl w:val="0"/>
                <w:numId w:val="0"/>
              </w:numPr>
              <w:bidi/>
              <w:ind w:left="360" w:hanging="36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      </w:t>
            </w:r>
            <w:r w:rsid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كلية الحقوق - </w:t>
            </w:r>
            <w:r w:rsidR="00580C15" w:rsidRPr="00C70F56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جامعة العلوم الإسلامية العالمية</w:t>
            </w:r>
            <w:r w:rsidR="00C70F56" w:rsidRPr="00C70F56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- </w:t>
            </w:r>
            <w:r w:rsidR="00C70F56" w:rsidRPr="00C70F56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المملكة الأردنية الهاشمية</w:t>
            </w:r>
            <w:r w:rsidR="00C70F56" w:rsidRPr="00C70F56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.</w:t>
            </w:r>
          </w:p>
          <w:p w14:paraId="4193BC2C" w14:textId="77777777" w:rsidR="00104C02" w:rsidRPr="00BC3989" w:rsidRDefault="00104C02" w:rsidP="00A91D13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2008 </w:t>
            </w:r>
            <w:r w:rsidRPr="00BC39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2010 م</w:t>
            </w:r>
            <w:r w:rsidRPr="00BC39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اجستير القانون</w:t>
            </w:r>
          </w:p>
          <w:p w14:paraId="5BA6AFBC" w14:textId="77777777" w:rsidR="00104C02" w:rsidRPr="00104C02" w:rsidRDefault="00104C02" w:rsidP="00A91D1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      </w:t>
            </w:r>
            <w:r w:rsid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كلية الدراسات الفقهية والقانونية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-جامعة آل البيت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-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المملكة 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الأردنية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 الهاشمية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.</w:t>
            </w:r>
          </w:p>
          <w:p w14:paraId="24B0B1A4" w14:textId="77777777" w:rsidR="00104C02" w:rsidRPr="00BC3989" w:rsidRDefault="00104C02" w:rsidP="00A91D13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2003 </w:t>
            </w:r>
            <w:r w:rsidRPr="00BC39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–</w:t>
            </w: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2007 </w:t>
            </w:r>
            <w:r w:rsidRPr="00BC39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بكالوريوس الحقوق</w:t>
            </w:r>
          </w:p>
          <w:p w14:paraId="299B9B19" w14:textId="77777777" w:rsidR="00C70F56" w:rsidRPr="00104C02" w:rsidRDefault="00104C02" w:rsidP="00A91D13">
            <w:pPr>
              <w:bidi/>
              <w:rPr>
                <w:rFonts w:ascii="Sakkal Majalla" w:hAnsi="Sakkal Majalla" w:cs="Sakkal Majalla"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      </w:t>
            </w:r>
            <w:r w:rsid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كلية الحقوق 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-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جامعة العلوم التطبيقية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- </w:t>
            </w:r>
            <w:r w:rsidRPr="00104C02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المملكة الأردنية الهاشمية</w:t>
            </w:r>
            <w:r w:rsidRPr="00104C02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.</w:t>
            </w:r>
          </w:p>
          <w:p w14:paraId="49908E00" w14:textId="77777777" w:rsidR="00E94093" w:rsidRDefault="00E94093" w:rsidP="00A91D13">
            <w:pPr>
              <w:pStyle w:val="Heading2"/>
              <w:bidi/>
              <w:rPr>
                <w:rFonts w:ascii="Calibri" w:hAnsi="Calibri" w:cs="Times New Roman"/>
                <w:color w:val="0072C7"/>
              </w:rPr>
            </w:pPr>
          </w:p>
          <w:p w14:paraId="449CDA31" w14:textId="77777777" w:rsidR="00E94093" w:rsidRDefault="00E94093" w:rsidP="00E94093">
            <w:pPr>
              <w:pStyle w:val="Heading2"/>
              <w:bidi/>
              <w:rPr>
                <w:rFonts w:ascii="Calibri" w:hAnsi="Calibri" w:cs="Times New Roman"/>
                <w:color w:val="0072C7"/>
              </w:rPr>
            </w:pPr>
          </w:p>
          <w:p w14:paraId="5199E29A" w14:textId="49A47156" w:rsidR="003D1B71" w:rsidRPr="00E572D6" w:rsidRDefault="004C630C" w:rsidP="00E94093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lastRenderedPageBreak/>
              <w:t>الانتاج العلمي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17970397" w14:textId="77777777" w:rsidR="00DB4DC7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كتاب التطبيقات العملي</w:t>
            </w:r>
            <w:r w:rsidR="00DB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ة القضائية وفقآ للقانون العماني</w:t>
            </w:r>
          </w:p>
          <w:p w14:paraId="177182F0" w14:textId="77777777" w:rsidR="00BC3989" w:rsidRPr="00DB4DC7" w:rsidRDefault="00BC3989" w:rsidP="00DB4DC7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دار الكتاب الجامعي للنشر - الامارات العربية المتحدة - 2020م</w:t>
            </w:r>
          </w:p>
          <w:p w14:paraId="78B8E4CF" w14:textId="77777777" w:rsidR="00DB4DC7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كتاب الوجيز في قانون العم</w:t>
            </w:r>
            <w:r w:rsidR="00DB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ل والتأمينات الإجتماعية العماني</w:t>
            </w:r>
          </w:p>
          <w:p w14:paraId="682EDF2B" w14:textId="77777777" w:rsidR="00BC3989" w:rsidRPr="00DB4DC7" w:rsidRDefault="00BC3989" w:rsidP="00DB4DC7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دار الكتاب الجامعي للنشر </w:t>
            </w:r>
            <w:r w:rsidRPr="00DB4DC7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="00886F8F"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دولة الإمارات العربية المتحدة.</w:t>
            </w:r>
          </w:p>
          <w:p w14:paraId="69346C21" w14:textId="77777777" w:rsidR="00DB4DC7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المشاركة في اصدار خطة الحقوق الثانية</w:t>
            </w:r>
            <w:r w:rsidR="00DB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لقسم الحقوق</w:t>
            </w:r>
          </w:p>
          <w:p w14:paraId="1B252354" w14:textId="77777777" w:rsidR="003D1B71" w:rsidRPr="00DB4DC7" w:rsidRDefault="00BC3989" w:rsidP="00DB4DC7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lang w:bidi="ar-OM"/>
              </w:rPr>
            </w:pPr>
            <w:r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كلية الزهراء للبنات </w:t>
            </w:r>
            <w:r w:rsidRPr="00DB4DC7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="00DB4DC7"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 w:rsidR="00DB4DC7" w:rsidRPr="00DB4DC7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="00DB4DC7" w:rsidRPr="00DB4DC7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</w:t>
            </w:r>
          </w:p>
          <w:p w14:paraId="7AC91239" w14:textId="77777777" w:rsidR="003D1B71" w:rsidRPr="00E572D6" w:rsidRDefault="00BC3989" w:rsidP="00A91D13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الدورات القانونية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0ECD0434" w14:textId="77777777" w:rsidR="00BC3989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2017 - د</w:t>
            </w: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ورة برنامج التحكيم في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 المنازعات المدنية والتجارية </w:t>
            </w:r>
          </w:p>
          <w:p w14:paraId="6A26FD27" w14:textId="77777777" w:rsidR="00BC3989" w:rsidRPr="00BC3989" w:rsidRDefault="00BC3989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المعهد العربي للدراسات القانونية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عمان.</w:t>
            </w:r>
          </w:p>
          <w:p w14:paraId="74CABF32" w14:textId="77777777" w:rsidR="00BC3989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2017 - </w:t>
            </w: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المشاركة في فعاليات ملتقى المحامي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ن الثاني</w:t>
            </w:r>
          </w:p>
          <w:p w14:paraId="2115CEF0" w14:textId="77777777" w:rsidR="00BC3989" w:rsidRPr="00BC3989" w:rsidRDefault="00BC3989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مسقط </w:t>
            </w: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عمان.</w:t>
            </w:r>
          </w:p>
          <w:p w14:paraId="5CB084B5" w14:textId="77777777" w:rsidR="00BC3989" w:rsidRDefault="00BC3989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2013 - </w:t>
            </w:r>
            <w:r w:rsidRPr="00BC39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دوره الملتقى القانوني الثاني (عطاء فارتقاء)</w:t>
            </w:r>
          </w:p>
          <w:p w14:paraId="7AE00471" w14:textId="77777777" w:rsidR="003D1B71" w:rsidRPr="003D50C0" w:rsidRDefault="00BC3989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lang w:bidi="ar-OM"/>
              </w:rPr>
            </w:pP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جمعية المحامين واللجنة الوطنية لحقوق </w:t>
            </w: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الإنسان</w:t>
            </w: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 –</w:t>
            </w: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ظفار </w:t>
            </w: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سلطنة</w:t>
            </w:r>
            <w:r w:rsidRPr="00BC3989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</w:t>
            </w:r>
            <w:r w:rsid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عمان</w:t>
            </w:r>
            <w:r w:rsidRPr="00BC3989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.</w:t>
            </w:r>
          </w:p>
          <w:p w14:paraId="7F176A71" w14:textId="77777777" w:rsidR="003D1B71" w:rsidRPr="00E572D6" w:rsidRDefault="00BC3989" w:rsidP="00A91D13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الدورات التدريبية والمشاركات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405B79F2" w14:textId="77777777" w:rsidR="003D50C0" w:rsidRDefault="003D50C0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2021 - </w:t>
            </w:r>
            <w:r w:rsidRPr="00BC39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ورشة عمل بعنون دور مؤسسات التعليم الع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الي في تحقيق التنمية المستدامة</w:t>
            </w:r>
          </w:p>
          <w:p w14:paraId="10620D5D" w14:textId="77777777" w:rsidR="003D50C0" w:rsidRDefault="003D50C0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جامعة السلطان قابوس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عمان.</w:t>
            </w:r>
          </w:p>
          <w:p w14:paraId="1CA75119" w14:textId="77777777" w:rsidR="004B120D" w:rsidRPr="00886F8F" w:rsidRDefault="004B120D" w:rsidP="004B120D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المشاركة في ورشة تقييم اعضاء هيئة التدريس في كلية الزهراء للبنات 2021. </w:t>
            </w:r>
          </w:p>
          <w:p w14:paraId="59DEFB48" w14:textId="77777777" w:rsidR="003D50C0" w:rsidRDefault="003D50C0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2020 - م</w:t>
            </w:r>
            <w:r w:rsidRPr="003D50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ؤتمر  افتراضي لتطوير 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ظم التقاضي وتحديث قواعد الاثبات</w:t>
            </w:r>
          </w:p>
          <w:p w14:paraId="5A5AD2C5" w14:textId="77777777" w:rsidR="003D50C0" w:rsidRPr="00886F8F" w:rsidRDefault="003D50C0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lastRenderedPageBreak/>
              <w:t xml:space="preserve">جامعة السلطان قابوس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عمان.</w:t>
            </w:r>
          </w:p>
          <w:p w14:paraId="6954B2B2" w14:textId="77777777" w:rsidR="003D50C0" w:rsidRDefault="003D50C0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2019 - ورشة عمل في مجال التدريس بطرق التدريس الحديثة </w:t>
            </w:r>
          </w:p>
          <w:p w14:paraId="71583C6A" w14:textId="77777777" w:rsidR="003D50C0" w:rsidRPr="00886F8F" w:rsidRDefault="003D50C0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كلية الزهراء للبنات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</w:t>
            </w:r>
            <w:r w:rsid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عمان.</w:t>
            </w:r>
          </w:p>
          <w:p w14:paraId="6112A1F8" w14:textId="77777777" w:rsidR="003D50C0" w:rsidRDefault="003D50C0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2019 - </w:t>
            </w:r>
            <w:r w:rsidRPr="003D50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لمشاركة بفعاليات يوم التحكيم</w:t>
            </w:r>
          </w:p>
          <w:p w14:paraId="22DCA3DA" w14:textId="77777777" w:rsidR="003D50C0" w:rsidRPr="00886F8F" w:rsidRDefault="003D50C0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جامعة السلطان قابوس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مسقط </w:t>
            </w:r>
            <w:r w:rsidRPr="003D50C0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3D50C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عمان.</w:t>
            </w:r>
          </w:p>
          <w:p w14:paraId="0586A63C" w14:textId="77777777" w:rsidR="003D50C0" w:rsidRPr="003D50C0" w:rsidRDefault="003D50C0" w:rsidP="00A91D13">
            <w:pPr>
              <w:pStyle w:val="ListParagraph"/>
              <w:numPr>
                <w:ilvl w:val="0"/>
                <w:numId w:val="6"/>
              </w:numPr>
              <w:bidi/>
              <w:rPr>
                <w:rFonts w:cs="PT Bold Heading"/>
                <w:b/>
                <w:bCs/>
                <w:sz w:val="28"/>
                <w:szCs w:val="28"/>
                <w:u w:val="single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2013 - </w:t>
            </w:r>
            <w:r w:rsidRPr="003D50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>دور</w:t>
            </w:r>
            <w:r w:rsidRPr="003D50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ة الإعلام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  <w:t xml:space="preserve"> الشامل 20ساعة تدريبية</w:t>
            </w:r>
          </w:p>
          <w:p w14:paraId="19A3FC94" w14:textId="77777777" w:rsidR="003D1B71" w:rsidRDefault="003D50C0" w:rsidP="00A91D13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A2422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مركز الاستشارات والتدريب </w:t>
            </w:r>
            <w:r w:rsidRPr="00A2422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- </w:t>
            </w:r>
            <w:r w:rsidRPr="00A2422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الجامعة </w:t>
            </w:r>
            <w:r w:rsidRPr="00A2422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الألمانية</w:t>
            </w:r>
            <w:r w:rsidRPr="00A2422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 الاردنية</w:t>
            </w:r>
            <w:r w:rsidRPr="00A2422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- </w:t>
            </w:r>
            <w:r w:rsidRPr="00A2422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عمان –المملكة </w:t>
            </w:r>
            <w:r w:rsidRPr="00A2422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الأردنية</w:t>
            </w:r>
            <w:r w:rsidRPr="00A2422B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 الهاشمية</w:t>
            </w:r>
            <w:r w:rsidRPr="00A2422B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.</w:t>
            </w:r>
          </w:p>
          <w:p w14:paraId="431D76C2" w14:textId="77777777" w:rsidR="00A2422B" w:rsidRPr="00886F8F" w:rsidRDefault="00A2422B" w:rsidP="00A2422B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الندوات التي قمت بتقديمها والاشراف عليها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5C61C4C5" w14:textId="77777777" w:rsidR="00A2422B" w:rsidRDefault="00A2422B" w:rsidP="00A2422B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2021 - ع</w:t>
            </w:r>
            <w:r w:rsidRPr="00886F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مل ندوة قانون تبسيط إجراءات الت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قاضي</w:t>
            </w:r>
          </w:p>
          <w:p w14:paraId="2DC6A0AB" w14:textId="77777777" w:rsidR="00A2422B" w:rsidRPr="00886F8F" w:rsidRDefault="00A2422B" w:rsidP="00A2422B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كلية الزهراء للبنات -  مسقط </w:t>
            </w:r>
            <w:r w:rsidRPr="00886F8F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</w:t>
            </w:r>
          </w:p>
          <w:p w14:paraId="380E9790" w14:textId="77777777" w:rsidR="00A2422B" w:rsidRDefault="00A2422B" w:rsidP="00A2422B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2019 - الإ</w:t>
            </w:r>
            <w:r w:rsidRPr="00886F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شراف على المسابقة العمانية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للمحكمة الصورية</w:t>
            </w:r>
          </w:p>
          <w:p w14:paraId="22D9482E" w14:textId="77777777" w:rsidR="00A2422B" w:rsidRDefault="00A2422B" w:rsidP="00A2422B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جامعة السلطان قابوس -  مسقط </w:t>
            </w:r>
            <w:r w:rsidRPr="00886F8F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</w:t>
            </w:r>
          </w:p>
          <w:p w14:paraId="04B2D086" w14:textId="77777777" w:rsidR="00A2422B" w:rsidRDefault="00A2422B" w:rsidP="00A2422B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2019 - </w:t>
            </w:r>
            <w:r w:rsidRPr="00886F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 xml:space="preserve">عمل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ندوة الابتزاز الإلكتروني</w:t>
            </w:r>
          </w:p>
          <w:p w14:paraId="5AF666EA" w14:textId="77777777" w:rsidR="00A2422B" w:rsidRPr="00A2422B" w:rsidRDefault="00A2422B" w:rsidP="00A2422B">
            <w:pPr>
              <w:pStyle w:val="ListParagraph"/>
              <w:numPr>
                <w:ilvl w:val="0"/>
                <w:numId w:val="0"/>
              </w:numPr>
              <w:bidi/>
              <w:ind w:left="720"/>
              <w:rPr>
                <w:rFonts w:ascii="Sakkal Majalla" w:hAnsi="Sakkal Majalla" w:cs="Sakkal Majalla"/>
                <w:sz w:val="28"/>
                <w:szCs w:val="28"/>
                <w:lang w:bidi="ar-OM"/>
              </w:rPr>
            </w:pP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كلية الزهراء للبنات -  مسقط </w:t>
            </w:r>
            <w:r w:rsidRPr="00886F8F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–</w:t>
            </w:r>
            <w:r w:rsidRPr="00886F8F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سلطنة عمان</w:t>
            </w:r>
          </w:p>
        </w:tc>
      </w:tr>
      <w:tr w:rsidR="003D1B71" w14:paraId="290535A5" w14:textId="77777777" w:rsidTr="003D1B71">
        <w:trPr>
          <w:trHeight w:val="1164"/>
        </w:trPr>
        <w:tc>
          <w:tcPr>
            <w:tcW w:w="720" w:type="dxa"/>
          </w:tcPr>
          <w:p w14:paraId="0A5CC8BF" w14:textId="77777777" w:rsidR="003D1B71" w:rsidRPr="0056708E" w:rsidRDefault="003D1B71" w:rsidP="00A91D13">
            <w:pPr>
              <w:pStyle w:val="BodyText"/>
              <w:kinsoku w:val="0"/>
              <w:overflowPunct w:val="0"/>
              <w:bidi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48DEC54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Calibri" w:hAnsi="Calibri"/>
                <w:color w:val="0072C7" w:themeColor="accent2"/>
                <w:rtl/>
              </w:rPr>
            </w:pPr>
          </w:p>
          <w:p w14:paraId="73B01B0B" w14:textId="77777777" w:rsidR="00E23F66" w:rsidRDefault="00E23F66" w:rsidP="00E23F66">
            <w:pPr>
              <w:pStyle w:val="BodyText"/>
              <w:kinsoku w:val="0"/>
              <w:overflowPunct w:val="0"/>
              <w:bidi/>
              <w:rPr>
                <w:rFonts w:ascii="Calibri" w:hAnsi="Calibri"/>
                <w:color w:val="0072C7" w:themeColor="accent2"/>
                <w:rtl/>
              </w:rPr>
            </w:pPr>
          </w:p>
          <w:p w14:paraId="460A6E9B" w14:textId="77777777" w:rsidR="00E23F66" w:rsidRPr="00E23F66" w:rsidRDefault="00E23F66" w:rsidP="00E23F66">
            <w:pPr>
              <w:pStyle w:val="BodyText"/>
              <w:kinsoku w:val="0"/>
              <w:overflowPunct w:val="0"/>
              <w:bidi/>
              <w:rPr>
                <w:rFonts w:ascii="Calibri" w:hAnsi="Calibri" w:cs="Arial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94202A8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46CB269" w14:textId="77777777" w:rsidR="003D1B71" w:rsidRPr="00590471" w:rsidRDefault="003D1B71" w:rsidP="00A91D13">
            <w:pPr>
              <w:bidi/>
            </w:pPr>
          </w:p>
        </w:tc>
      </w:tr>
      <w:tr w:rsidR="003D1B71" w14:paraId="260F898B" w14:textId="77777777" w:rsidTr="003D1B71">
        <w:trPr>
          <w:trHeight w:val="543"/>
        </w:trPr>
        <w:tc>
          <w:tcPr>
            <w:tcW w:w="720" w:type="dxa"/>
          </w:tcPr>
          <w:p w14:paraId="47E7CA11" w14:textId="77777777" w:rsidR="003D1B71" w:rsidRDefault="003D1B71" w:rsidP="00A91D13">
            <w:pPr>
              <w:pStyle w:val="Information"/>
              <w:bidi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23FC0D3" w14:textId="77777777" w:rsidR="003D1B71" w:rsidRPr="00376291" w:rsidRDefault="003D1B71" w:rsidP="00A91D13">
            <w:pPr>
              <w:pStyle w:val="Information"/>
              <w:bidi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D73862" wp14:editId="5D9AEF9A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460DD59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2D51F8B" w14:textId="77777777" w:rsidR="003D1B71" w:rsidRPr="00D85AB0" w:rsidRDefault="0023510B" w:rsidP="00A91D13">
            <w:pPr>
              <w:pStyle w:val="Information"/>
              <w:bidi/>
              <w:rPr>
                <w:sz w:val="28"/>
                <w:szCs w:val="28"/>
                <w:rtl/>
                <w:lang w:bidi="ar-OM"/>
              </w:rPr>
            </w:pPr>
            <w:r w:rsidRPr="00D85AB0">
              <w:rPr>
                <w:rFonts w:hint="cs"/>
                <w:sz w:val="28"/>
                <w:szCs w:val="28"/>
                <w:rtl/>
                <w:lang w:bidi="ar-OM"/>
              </w:rPr>
              <w:t>بوشر/ مسقط/ سلطنة عمان</w:t>
            </w:r>
          </w:p>
        </w:tc>
        <w:tc>
          <w:tcPr>
            <w:tcW w:w="423" w:type="dxa"/>
            <w:vMerge/>
          </w:tcPr>
          <w:p w14:paraId="4527D683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45D3038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2566ED45" w14:textId="77777777" w:rsidTr="003D1B71">
        <w:trPr>
          <w:trHeight w:val="183"/>
        </w:trPr>
        <w:tc>
          <w:tcPr>
            <w:tcW w:w="720" w:type="dxa"/>
          </w:tcPr>
          <w:p w14:paraId="3D1C71FD" w14:textId="77777777" w:rsidR="003D1B71" w:rsidRPr="00376291" w:rsidRDefault="003D1B71" w:rsidP="00A91D13">
            <w:pPr>
              <w:pStyle w:val="NoSpacing"/>
              <w:bidi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4DBE3F" w14:textId="77777777" w:rsidR="003D1B71" w:rsidRPr="00376291" w:rsidRDefault="003D1B71" w:rsidP="00A91D13">
            <w:pPr>
              <w:pStyle w:val="NoSpacing"/>
              <w:bidi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C88275D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E5B08A2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25894934" w14:textId="77777777" w:rsidTr="003D1B71">
        <w:trPr>
          <w:trHeight w:val="624"/>
        </w:trPr>
        <w:tc>
          <w:tcPr>
            <w:tcW w:w="720" w:type="dxa"/>
          </w:tcPr>
          <w:p w14:paraId="78A92F4E" w14:textId="77777777" w:rsidR="003D1B71" w:rsidRDefault="003D1B71" w:rsidP="00A91D13">
            <w:pPr>
              <w:pStyle w:val="Information"/>
              <w:bidi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D88A8DE" w14:textId="77777777" w:rsidR="003D1B71" w:rsidRPr="00376291" w:rsidRDefault="003D1B71" w:rsidP="00A91D13">
            <w:pPr>
              <w:pStyle w:val="Information"/>
              <w:bidi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E6C548" wp14:editId="7F2B28E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1CE81D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EC304EB" w14:textId="77777777" w:rsidR="003D1B71" w:rsidRPr="00D85AB0" w:rsidRDefault="0023510B" w:rsidP="00A91D13">
            <w:pPr>
              <w:pStyle w:val="Information"/>
              <w:bidi/>
              <w:rPr>
                <w:sz w:val="28"/>
                <w:szCs w:val="28"/>
              </w:rPr>
            </w:pPr>
            <w:r w:rsidRPr="00D85AB0">
              <w:rPr>
                <w:sz w:val="28"/>
                <w:szCs w:val="28"/>
              </w:rPr>
              <w:t xml:space="preserve">+968 99442294 </w:t>
            </w:r>
          </w:p>
        </w:tc>
        <w:tc>
          <w:tcPr>
            <w:tcW w:w="423" w:type="dxa"/>
            <w:vMerge/>
          </w:tcPr>
          <w:p w14:paraId="2AA09506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D81BF00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01224B9D" w14:textId="77777777" w:rsidTr="003D1B71">
        <w:trPr>
          <w:trHeight w:val="183"/>
        </w:trPr>
        <w:tc>
          <w:tcPr>
            <w:tcW w:w="720" w:type="dxa"/>
          </w:tcPr>
          <w:p w14:paraId="1ECA2071" w14:textId="77777777" w:rsidR="003D1B71" w:rsidRPr="00376291" w:rsidRDefault="003D1B71" w:rsidP="00A91D13">
            <w:pPr>
              <w:pStyle w:val="NoSpacing"/>
              <w:bidi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B4B4CA4" w14:textId="77777777" w:rsidR="003D1B71" w:rsidRPr="00376291" w:rsidRDefault="003D1B71" w:rsidP="00A91D13">
            <w:pPr>
              <w:pStyle w:val="NoSpacing"/>
              <w:bidi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2C81542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E44B1B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5CFC26D7" w14:textId="77777777" w:rsidTr="003D1B71">
        <w:trPr>
          <w:trHeight w:val="633"/>
        </w:trPr>
        <w:tc>
          <w:tcPr>
            <w:tcW w:w="720" w:type="dxa"/>
          </w:tcPr>
          <w:p w14:paraId="1BBB82CE" w14:textId="77777777" w:rsidR="003D1B71" w:rsidRDefault="003D1B71" w:rsidP="00A91D13">
            <w:pPr>
              <w:pStyle w:val="Information"/>
              <w:bidi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395D83B" w14:textId="77777777" w:rsidR="003D1B71" w:rsidRPr="00376291" w:rsidRDefault="003D1B71" w:rsidP="00A91D13">
            <w:pPr>
              <w:pStyle w:val="Information"/>
              <w:bidi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CE2122" wp14:editId="3FD9D3C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89B23C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69501AD" w14:textId="77777777" w:rsidR="003D1B71" w:rsidRPr="00380FD1" w:rsidRDefault="00A0684C" w:rsidP="00A91D13">
            <w:pPr>
              <w:pStyle w:val="Information"/>
              <w:bidi/>
            </w:pPr>
            <w:hyperlink r:id="rId18" w:history="1">
              <w:r w:rsidR="004C630C" w:rsidRPr="00AC72BF">
                <w:rPr>
                  <w:rStyle w:val="Hyperlink"/>
                </w:rPr>
                <w:t>abdulaziz@zcw.edu.om</w:t>
              </w:r>
            </w:hyperlink>
          </w:p>
        </w:tc>
        <w:tc>
          <w:tcPr>
            <w:tcW w:w="423" w:type="dxa"/>
            <w:vMerge/>
          </w:tcPr>
          <w:p w14:paraId="3D6E0873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147079F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50B7499F" w14:textId="77777777" w:rsidTr="003D1B71">
        <w:trPr>
          <w:trHeight w:val="174"/>
        </w:trPr>
        <w:tc>
          <w:tcPr>
            <w:tcW w:w="720" w:type="dxa"/>
          </w:tcPr>
          <w:p w14:paraId="506AFC44" w14:textId="77777777" w:rsidR="003D1B71" w:rsidRPr="00376291" w:rsidRDefault="003D1B71" w:rsidP="00A91D13">
            <w:pPr>
              <w:pStyle w:val="NoSpacing"/>
              <w:bidi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5CA7B4" w14:textId="77777777" w:rsidR="00600A7F" w:rsidRDefault="00600A7F" w:rsidP="00600A7F">
            <w:pPr>
              <w:pStyle w:val="NoSpacing"/>
              <w:bidi/>
              <w:rPr>
                <w:rFonts w:ascii="Calibri" w:hAnsi="Calibri" w:cs="Times New Roman"/>
                <w:color w:val="666666"/>
                <w:rtl/>
              </w:rPr>
            </w:pPr>
          </w:p>
          <w:p w14:paraId="049A668E" w14:textId="77777777" w:rsidR="00600A7F" w:rsidRP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المهارات الشخصية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325D17F9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600A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القيادة.</w:t>
            </w:r>
          </w:p>
          <w:p w14:paraId="386D82C0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600A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فريق العمل.</w:t>
            </w:r>
          </w:p>
          <w:p w14:paraId="5C3DCAAD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600A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التواصل مع الاخرين.</w:t>
            </w:r>
          </w:p>
          <w:p w14:paraId="49954143" w14:textId="77777777" w:rsidR="00600A7F" w:rsidRP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600A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حل المشكلات</w:t>
            </w:r>
          </w:p>
        </w:tc>
        <w:tc>
          <w:tcPr>
            <w:tcW w:w="423" w:type="dxa"/>
            <w:vMerge/>
          </w:tcPr>
          <w:p w14:paraId="7DF58F30" w14:textId="77777777" w:rsidR="003D1B71" w:rsidRDefault="003D1B71" w:rsidP="00A91D13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831B33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7BA369BF" w14:textId="77777777" w:rsidTr="003D1B71">
        <w:trPr>
          <w:trHeight w:val="633"/>
        </w:trPr>
        <w:tc>
          <w:tcPr>
            <w:tcW w:w="720" w:type="dxa"/>
          </w:tcPr>
          <w:p w14:paraId="2290274A" w14:textId="77777777" w:rsidR="003D1B71" w:rsidRDefault="003D1B71" w:rsidP="00A91D13">
            <w:pPr>
              <w:pStyle w:val="Information"/>
              <w:bidi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F400326" w14:textId="77777777" w:rsidR="003D1B71" w:rsidRPr="00376291" w:rsidRDefault="003D1B71" w:rsidP="00A91D13">
            <w:pPr>
              <w:pStyle w:val="Information"/>
              <w:bidi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5C5844D" w14:textId="77777777" w:rsidR="00600A7F" w:rsidRDefault="00600A7F" w:rsidP="00DB4DC7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257139FE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03CA8BB6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0C5E6EB5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1DC9C1F7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6022DAA6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342AFBCE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700ADE15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6BF6BA12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734D3AD9" w14:textId="77777777" w:rsidR="00600A7F" w:rsidRDefault="00600A7F" w:rsidP="00600A7F">
            <w:pPr>
              <w:pStyle w:val="Heading2"/>
              <w:bidi/>
              <w:rPr>
                <w:rFonts w:ascii="Calibri" w:hAnsi="Calibri" w:cs="Times New Roman"/>
                <w:color w:val="0072C7"/>
                <w:rtl/>
              </w:rPr>
            </w:pPr>
          </w:p>
          <w:p w14:paraId="74D78FD7" w14:textId="77777777" w:rsidR="00600A7F" w:rsidRPr="00E572D6" w:rsidRDefault="00600A7F" w:rsidP="00600A7F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المهارات التقنية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0CB6126F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برنامج الورد</w:t>
            </w:r>
          </w:p>
          <w:p w14:paraId="3FEDF262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برنامج باوربوينت</w:t>
            </w:r>
          </w:p>
          <w:p w14:paraId="26786D13" w14:textId="77777777" w:rsid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برنامج الأكسل</w:t>
            </w:r>
          </w:p>
          <w:p w14:paraId="74FD32B6" w14:textId="77777777" w:rsidR="00600A7F" w:rsidRPr="00600A7F" w:rsidRDefault="00600A7F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التعليم عن بعد بكافة البرامج</w:t>
            </w:r>
          </w:p>
          <w:p w14:paraId="308F74E4" w14:textId="77777777" w:rsidR="00DB4DC7" w:rsidRPr="00E572D6" w:rsidRDefault="00DB4DC7" w:rsidP="00600A7F">
            <w:pPr>
              <w:pStyle w:val="Heading2"/>
              <w:bidi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Times New Roman" w:hint="cs"/>
                <w:color w:val="0072C7"/>
                <w:rtl/>
              </w:rPr>
              <w:t>اللغات</w:t>
            </w:r>
            <w:r>
              <w:rPr>
                <w:rFonts w:ascii="Calibri" w:hAnsi="Calibri" w:cs="Calibri" w:hint="cs"/>
                <w:color w:val="0072C7"/>
                <w:rtl/>
              </w:rPr>
              <w:t>:</w:t>
            </w:r>
          </w:p>
          <w:p w14:paraId="0A842393" w14:textId="77777777" w:rsidR="00DB4DC7" w:rsidRPr="00A91D13" w:rsidRDefault="00DB4DC7" w:rsidP="00DB4DC7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OM"/>
              </w:rPr>
            </w:pPr>
            <w:r w:rsidRPr="00A91D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اللغة العربية : اللغة الأم.</w:t>
            </w:r>
          </w:p>
          <w:p w14:paraId="0A558297" w14:textId="77777777" w:rsidR="00DB4DC7" w:rsidRPr="00600A7F" w:rsidRDefault="00DB4DC7" w:rsidP="00600A7F">
            <w:pPr>
              <w:pStyle w:val="ListParagraph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OM"/>
              </w:rPr>
            </w:pPr>
            <w:r w:rsidRPr="00A91D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OM"/>
              </w:rPr>
              <w:t>اللغة الانجليزية: قرءاه/ محادثة مقبولة.</w:t>
            </w:r>
          </w:p>
          <w:p w14:paraId="0D7F9993" w14:textId="77777777" w:rsidR="003D1B71" w:rsidRPr="00380FD1" w:rsidRDefault="003D1B71" w:rsidP="00A91D13">
            <w:pPr>
              <w:pStyle w:val="Information"/>
              <w:bidi/>
            </w:pPr>
          </w:p>
        </w:tc>
        <w:tc>
          <w:tcPr>
            <w:tcW w:w="423" w:type="dxa"/>
            <w:vMerge/>
          </w:tcPr>
          <w:p w14:paraId="73335126" w14:textId="77777777" w:rsidR="003D1B71" w:rsidRDefault="003D1B71" w:rsidP="00A91D13">
            <w:pPr>
              <w:pStyle w:val="Information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BD1A37" w14:textId="77777777" w:rsidR="003D1B71" w:rsidRDefault="003D1B71" w:rsidP="00A91D13">
            <w:pPr>
              <w:pStyle w:val="Heading1"/>
              <w:bidi/>
            </w:pPr>
          </w:p>
        </w:tc>
      </w:tr>
      <w:tr w:rsidR="003D1B71" w14:paraId="675588F1" w14:textId="77777777" w:rsidTr="003D1B71">
        <w:trPr>
          <w:trHeight w:val="2448"/>
        </w:trPr>
        <w:tc>
          <w:tcPr>
            <w:tcW w:w="720" w:type="dxa"/>
          </w:tcPr>
          <w:p w14:paraId="471CC650" w14:textId="77777777" w:rsidR="003D1B71" w:rsidRPr="0056708E" w:rsidRDefault="003D1B71" w:rsidP="00A91D13">
            <w:pPr>
              <w:bidi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5F0C3B4" w14:textId="77777777" w:rsidR="003D1B71" w:rsidRPr="0056708E" w:rsidRDefault="003D1B71" w:rsidP="00A91D13">
            <w:pPr>
              <w:bidi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090A5A8" w14:textId="77777777" w:rsidR="00104C02" w:rsidRDefault="00104C02" w:rsidP="00A91D13">
            <w:pPr>
              <w:bidi/>
            </w:pPr>
          </w:p>
        </w:tc>
        <w:tc>
          <w:tcPr>
            <w:tcW w:w="6607" w:type="dxa"/>
            <w:vMerge/>
          </w:tcPr>
          <w:p w14:paraId="783012FE" w14:textId="77777777" w:rsidR="003D1B71" w:rsidRDefault="003D1B71" w:rsidP="00A91D13">
            <w:pPr>
              <w:bidi/>
            </w:pPr>
          </w:p>
        </w:tc>
      </w:tr>
    </w:tbl>
    <w:p w14:paraId="57736A54" w14:textId="77777777" w:rsidR="003D50C0" w:rsidRPr="00E572D6" w:rsidRDefault="00A91D13" w:rsidP="00A91D13">
      <w:pPr>
        <w:pStyle w:val="Heading2"/>
        <w:bidi/>
        <w:rPr>
          <w:rFonts w:ascii="Calibri" w:hAnsi="Calibri" w:cs="Calibri"/>
          <w:color w:val="0072C7"/>
        </w:rPr>
      </w:pPr>
      <w:r>
        <w:rPr>
          <w:rFonts w:ascii="Calibri" w:hAnsi="Calibri" w:cs="Times New Roman" w:hint="cs"/>
          <w:color w:val="0072C7"/>
          <w:rtl/>
        </w:rPr>
        <w:lastRenderedPageBreak/>
        <w:t>عضوية ورئاسة اللجان</w:t>
      </w:r>
      <w:r>
        <w:rPr>
          <w:rFonts w:ascii="Calibri" w:hAnsi="Calibri" w:cs="Calibri" w:hint="cs"/>
          <w:color w:val="0072C7"/>
          <w:rtl/>
        </w:rPr>
        <w:t>:</w:t>
      </w:r>
    </w:p>
    <w:p w14:paraId="01C2FE1F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رئيس لجنة آلية صياغة وإدخال السياسات الأكاديمية  ومتابعتها وتنفيذها 2020/2021م.</w:t>
      </w:r>
    </w:p>
    <w:p w14:paraId="309BAA6D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رئيس لجنة صحم للفروسية لعام 2019/2023م.</w:t>
      </w:r>
    </w:p>
    <w:p w14:paraId="5EE5F628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رئيس  اللجنة الإجتماعية والتواصل مع المجتمع 2020/2021م.</w:t>
      </w:r>
    </w:p>
    <w:p w14:paraId="37215637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رئيس اللجنة الإجتماعية والتواصل مع المجتمع 2019/2020م.</w:t>
      </w:r>
    </w:p>
    <w:p w14:paraId="14F55539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رئيس دائرة انتخابات المجلس الاستشاري الطلابي 2019/2020م.</w:t>
      </w:r>
    </w:p>
    <w:p w14:paraId="22D32BFF" w14:textId="77777777" w:rsidR="004B120D" w:rsidRDefault="004B120D" w:rsidP="004B120D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الرئيس ال</w:t>
      </w:r>
      <w:r w:rsidR="009C4831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فخري لمجلس جماهير صحم 2017/2020م.</w:t>
      </w:r>
    </w:p>
    <w:p w14:paraId="1A4BA9A2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المجلس العلمي لكلية الزهراء للبنات من 1/12/2018م الى تاريخة.</w:t>
      </w:r>
    </w:p>
    <w:p w14:paraId="63B77714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lastRenderedPageBreak/>
        <w:t>عضو لجنة مراجعة الخطة الاستراتيجية وآلية تنفيذها بكلية الزهراء للبنات 2021/2025م.</w:t>
      </w:r>
    </w:p>
    <w:p w14:paraId="10602232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إدارة ومتابعة نظام التعليم الإلكتروني-كلية الزهراء للبنات 2020/2021م.</w:t>
      </w:r>
    </w:p>
    <w:p w14:paraId="530C892B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المجلة العلمية للكلية 2021م.</w:t>
      </w:r>
    </w:p>
    <w:p w14:paraId="22F70885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الخطط والمناهج الدراسية للكلية 2020/2021.</w:t>
      </w:r>
    </w:p>
    <w:p w14:paraId="7A0E9E3F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التعليم ودعم الطالبات للكلية 2020/2021م.</w:t>
      </w:r>
    </w:p>
    <w:p w14:paraId="1DD9BF1D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المؤتمرات والمعارض للكلية 2020/2021م.</w:t>
      </w:r>
    </w:p>
    <w:p w14:paraId="4585887D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التعليم ودعم الطالبات للكلية 2019/2020م.</w:t>
      </w:r>
    </w:p>
    <w:p w14:paraId="2ED1EBCB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ضمان الجودة بالكلية 2019/2020م.</w:t>
      </w:r>
    </w:p>
    <w:p w14:paraId="464F900E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عضو لجنة الخطط والمناهج بالكلية 2018/2019م.</w:t>
      </w:r>
    </w:p>
    <w:p w14:paraId="75564399" w14:textId="77777777" w:rsidR="003D50C0" w:rsidRPr="00DB4DC7" w:rsidRDefault="00A91D13" w:rsidP="00DB4DC7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 xml:space="preserve">عضوية لجان شكاوي و تقصي حقائق وتحقيق  في </w:t>
      </w:r>
      <w:r w:rsidR="00DB4DC7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 xml:space="preserve">أربعة </w:t>
      </w: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مخالفات اكاديمية</w:t>
      </w:r>
      <w:r w:rsidR="00DB4DC7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 xml:space="preserve"> وإدارية.</w:t>
      </w:r>
    </w:p>
    <w:p w14:paraId="096C2E9C" w14:textId="77777777" w:rsidR="003D50C0" w:rsidRPr="00E572D6" w:rsidRDefault="00A91D13" w:rsidP="00A91D13">
      <w:pPr>
        <w:pStyle w:val="Heading2"/>
        <w:bidi/>
        <w:rPr>
          <w:rFonts w:ascii="Calibri" w:hAnsi="Calibri" w:cs="Calibri"/>
          <w:color w:val="0072C7"/>
        </w:rPr>
      </w:pPr>
      <w:r>
        <w:rPr>
          <w:rFonts w:ascii="Calibri" w:hAnsi="Calibri" w:cs="Times New Roman" w:hint="cs"/>
          <w:color w:val="0072C7"/>
          <w:rtl/>
        </w:rPr>
        <w:t>المواد التي قمت بتدريسها</w:t>
      </w:r>
      <w:r>
        <w:rPr>
          <w:rFonts w:ascii="Calibri" w:hAnsi="Calibri" w:cs="Calibri" w:hint="cs"/>
          <w:color w:val="0072C7"/>
          <w:rtl/>
        </w:rPr>
        <w:t>:</w:t>
      </w:r>
    </w:p>
    <w:p w14:paraId="1644CB0D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القضاء الإداري.</w:t>
      </w:r>
    </w:p>
    <w:p w14:paraId="682E63EC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النظم السياسية والنظام الاساسي للدولة.</w:t>
      </w:r>
    </w:p>
    <w:p w14:paraId="56BC4966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الجوانب القانونية للاستثمار.</w:t>
      </w:r>
    </w:p>
    <w:p w14:paraId="1058A0C7" w14:textId="77777777" w:rsidR="00A91D13" w:rsidRP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 w:rsidRPr="00A91D13"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قانون حماية البيئة.</w:t>
      </w:r>
    </w:p>
    <w:p w14:paraId="331CBA26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عقد التأمين.</w:t>
      </w:r>
    </w:p>
    <w:p w14:paraId="701E250F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الحقوق العينية الاصلية.</w:t>
      </w:r>
    </w:p>
    <w:p w14:paraId="4F80A7CF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الحقوق العينية التبعية.</w:t>
      </w:r>
    </w:p>
    <w:p w14:paraId="15B297AE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المنظمات الدولية .</w:t>
      </w:r>
    </w:p>
    <w:p w14:paraId="7F719BC4" w14:textId="77777777" w:rsidR="00A91D13" w:rsidRDefault="00A91D13" w:rsidP="00A91D13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القانون الإداري.</w:t>
      </w:r>
    </w:p>
    <w:p w14:paraId="447198D3" w14:textId="77777777" w:rsidR="00D9300D" w:rsidRDefault="00A91D13" w:rsidP="00DB4DC7">
      <w:pPr>
        <w:pStyle w:val="ListParagraph"/>
        <w:numPr>
          <w:ilvl w:val="0"/>
          <w:numId w:val="6"/>
        </w:numPr>
        <w:bidi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OM"/>
        </w:rPr>
        <w:t>التدريب العملي الخارجي.</w:t>
      </w:r>
    </w:p>
    <w:p w14:paraId="5500C2C6" w14:textId="77777777" w:rsidR="00D9300D" w:rsidRDefault="00D9300D">
      <w:pPr>
        <w:widowControl/>
        <w:autoSpaceDE/>
        <w:autoSpaceDN/>
        <w:adjustRightInd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br w:type="page"/>
      </w:r>
    </w:p>
    <w:tbl>
      <w:tblPr>
        <w:tblpPr w:leftFromText="180" w:rightFromText="180" w:vertAnchor="text" w:tblpX="-720" w:tblpY="1"/>
        <w:tblOverlap w:val="never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D9300D" w:rsidRPr="008B334B" w14:paraId="05B7A6D4" w14:textId="77777777" w:rsidTr="00313290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93D03E4" w14:textId="77777777" w:rsidR="00D9300D" w:rsidRPr="008B334B" w:rsidRDefault="00D9300D" w:rsidP="00313290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29DEBCF" wp14:editId="1F6C235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107315</wp:posOffset>
                  </wp:positionV>
                  <wp:extent cx="1711325" cy="1711325"/>
                  <wp:effectExtent l="0" t="0" r="3175" b="317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4CB1320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DA98F8A" w14:textId="77777777" w:rsidR="00D9300D" w:rsidRPr="008B334B" w:rsidRDefault="00D9300D" w:rsidP="00313290">
            <w:pPr>
              <w:pStyle w:val="Title"/>
              <w:bidi/>
              <w:rPr>
                <w:rFonts w:ascii="Times New Roman" w:hAnsi="Times New Roman"/>
                <w:color w:val="auto"/>
                <w:sz w:val="32"/>
                <w:szCs w:val="32"/>
                <w:rtl/>
                <w:lang w:bidi="ar-OM"/>
              </w:rPr>
            </w:pPr>
          </w:p>
          <w:p w14:paraId="3CF45D9A" w14:textId="77777777" w:rsidR="00D9300D" w:rsidRPr="008B334B" w:rsidRDefault="00D9300D" w:rsidP="00313290">
            <w:pPr>
              <w:pStyle w:val="Title"/>
              <w:rPr>
                <w:rFonts w:ascii="Times New Roman" w:hAnsi="Times New Roman"/>
                <w:color w:val="auto"/>
                <w:sz w:val="32"/>
                <w:szCs w:val="32"/>
                <w:lang w:bidi="ar-OM"/>
              </w:rPr>
            </w:pPr>
            <w:r w:rsidRPr="008B334B">
              <w:rPr>
                <w:rFonts w:ascii="Times New Roman" w:hAnsi="Times New Roman"/>
                <w:color w:val="auto"/>
                <w:sz w:val="32"/>
                <w:szCs w:val="32"/>
                <w:lang w:val="en"/>
              </w:rPr>
              <w:t>Dr.</w:t>
            </w:r>
            <w:r w:rsidRPr="008B334B">
              <w:rPr>
                <w:rFonts w:ascii="Times New Roman" w:hAnsi="Times New Roman"/>
                <w:color w:val="auto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color w:val="auto"/>
                <w:sz w:val="32"/>
                <w:szCs w:val="32"/>
                <w:lang w:val="en"/>
              </w:rPr>
              <w:t>Abdulaziz bin Saud bin Salem Al-Maamari</w:t>
            </w:r>
          </w:p>
        </w:tc>
      </w:tr>
      <w:tr w:rsidR="00D9300D" w:rsidRPr="008B334B" w14:paraId="77ED219E" w14:textId="77777777" w:rsidTr="00313290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187CA3C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1665AFC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EBD1A56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Practical experiences:</w:t>
            </w:r>
          </w:p>
          <w:p w14:paraId="47A83633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1/12/2018 - Present time: Head, Department of Law / Al-Zahra College for Women.</w:t>
            </w:r>
          </w:p>
          <w:p w14:paraId="1B34297B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22/09/2018 -  Present time: Lecturer in Common Law  - Department of Law  - Zahra College for Women</w:t>
            </w:r>
          </w:p>
          <w:p w14:paraId="3B281D30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2016 -   Present time: a primary lawyer</w:t>
            </w:r>
          </w:p>
          <w:p w14:paraId="0CF49B8C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Nasser al-Zaidi's law firm and legal consultancy.</w:t>
            </w:r>
          </w:p>
          <w:p w14:paraId="1F000CEC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2007-2011 Chairman of the Governing Body of the Oman Students Club.</w:t>
            </w:r>
          </w:p>
          <w:p w14:paraId="5FFC8303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4"/>
                <w:szCs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szCs w:val="24"/>
                <w:lang w:val="en"/>
              </w:rPr>
              <w:t>Amman Authority Students Club - Hashemite Kingdom of Jordan.</w:t>
            </w:r>
          </w:p>
          <w:p w14:paraId="753AFCA7" w14:textId="77777777" w:rsidR="00D9300D" w:rsidRPr="008B334B" w:rsidRDefault="00D9300D" w:rsidP="00313290">
            <w:pPr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2006-2007 Social Supervisor of The Oman Students Club.</w:t>
            </w:r>
          </w:p>
          <w:p w14:paraId="72FB8874" w14:textId="77777777" w:rsidR="00D9300D" w:rsidRPr="008B334B" w:rsidRDefault="00D9300D" w:rsidP="00313290">
            <w:pPr>
              <w:rPr>
                <w:rFonts w:ascii="Times New Roman" w:hAnsi="Times New Roman"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Amman Authority Students Club -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Hashemite Kingdom of Jordan.</w:t>
            </w:r>
          </w:p>
          <w:p w14:paraId="36AEB8A9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Qualifications:</w:t>
            </w:r>
          </w:p>
          <w:p w14:paraId="67EF023C" w14:textId="77777777" w:rsidR="00D9300D" w:rsidRPr="008B334B" w:rsidRDefault="00D9300D" w:rsidP="00313290">
            <w:pPr>
              <w:pStyle w:val="ListBullet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 w:cs="Times New Roman"/>
                <w:b/>
                <w:bCs/>
                <w:lang w:val="en"/>
              </w:rPr>
              <w:t xml:space="preserve">2011-2014 </w:t>
            </w:r>
            <w:r w:rsidRPr="008B334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b/>
                <w:bCs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b/>
                <w:sz w:val="28"/>
                <w:szCs w:val="28"/>
                <w:lang w:val="en"/>
              </w:rPr>
              <w:t>Ph.D. in</w:t>
            </w:r>
            <w:r w:rsidRPr="008B334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b/>
                <w:sz w:val="28"/>
                <w:szCs w:val="28"/>
                <w:lang w:val="en"/>
              </w:rPr>
              <w:t xml:space="preserve"> Common Law</w:t>
            </w:r>
          </w:p>
          <w:p w14:paraId="5735A5A4" w14:textId="77777777" w:rsidR="00D9300D" w:rsidRPr="008B334B" w:rsidRDefault="00D9300D" w:rsidP="003132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Faculty of Law - International Islamic Sciences University</w:t>
            </w:r>
            <w:r w:rsidRPr="008B334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</w:t>
            </w:r>
            <w:r w:rsidRPr="008B334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Hashemite Kingdom of Jordan.</w:t>
            </w:r>
          </w:p>
          <w:p w14:paraId="4020695B" w14:textId="77777777" w:rsidR="00D9300D" w:rsidRPr="008B334B" w:rsidRDefault="00D9300D" w:rsidP="00313290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2008-2010 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 Master in Law</w:t>
            </w:r>
          </w:p>
          <w:p w14:paraId="3676ADAA" w14:textId="77777777" w:rsidR="00D9300D" w:rsidRPr="008B334B" w:rsidRDefault="00D9300D" w:rsidP="00313290">
            <w:pPr>
              <w:rPr>
                <w:rFonts w:ascii="Times New Roman" w:hAnsi="Times New Roman"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Faculty of Jurisprudence and Legal Studies – Al-</w:t>
            </w:r>
            <w:r w:rsidRPr="008B334B">
              <w:rPr>
                <w:rFonts w:ascii="Times New Roman" w:hAnsi="Times New Roman"/>
                <w:sz w:val="28"/>
                <w:szCs w:val="28"/>
              </w:rPr>
              <w:t>a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 xml:space="preserve">l-Bayt University - </w:t>
            </w:r>
            <w:proofErr w:type="spellStart"/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Hashemite</w:t>
            </w:r>
            <w:r w:rsidRPr="008B334B">
              <w:rPr>
                <w:rFonts w:ascii="Times New Roman" w:hAnsi="Times New Roman"/>
                <w:lang w:val="en"/>
              </w:rPr>
              <w:t>Kingdom</w:t>
            </w:r>
            <w:proofErr w:type="spellEnd"/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of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Jordan.</w:t>
            </w:r>
          </w:p>
          <w:p w14:paraId="01F111ED" w14:textId="77777777" w:rsidR="00D9300D" w:rsidRPr="008B334B" w:rsidRDefault="00D9300D" w:rsidP="00313290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2003-2007 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Bachelor of Law</w:t>
            </w:r>
          </w:p>
          <w:p w14:paraId="1849694C" w14:textId="77777777" w:rsidR="00D9300D" w:rsidRPr="008B334B" w:rsidRDefault="00D9300D" w:rsidP="00313290">
            <w:pPr>
              <w:rPr>
                <w:rFonts w:ascii="Times New Roman" w:hAnsi="Times New Roman"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 xml:space="preserve">Faculty of Law - 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University of Applied Sciences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 xml:space="preserve"> - </w:t>
            </w:r>
            <w:r w:rsidRPr="008B334B">
              <w:rPr>
                <w:rFonts w:ascii="Times New Roman" w:hAnsi="Times New Roman"/>
                <w:lang w:val="en"/>
              </w:rPr>
              <w:t xml:space="preserve"> </w:t>
            </w: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Hashemite Kingdom of Jordan.</w:t>
            </w:r>
          </w:p>
          <w:p w14:paraId="535944EE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  <w:lang w:val="en"/>
              </w:rPr>
            </w:pPr>
          </w:p>
          <w:p w14:paraId="22B63169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lastRenderedPageBreak/>
              <w:t>Scientific production:</w:t>
            </w:r>
          </w:p>
          <w:p w14:paraId="42923F8B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Book of practical judicial applications in accordance with Omani law</w:t>
            </w:r>
          </w:p>
          <w:p w14:paraId="7F9C8C63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sz w:val="28"/>
                <w:szCs w:val="28"/>
                <w:lang w:val="en"/>
              </w:rPr>
              <w:t>University Book Publishing House - United Arab Emirates - 2020</w:t>
            </w:r>
          </w:p>
          <w:p w14:paraId="33C2AA73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The Brief Book in Oman's Working Law on Social Security</w:t>
            </w:r>
          </w:p>
          <w:p w14:paraId="4E11DA9D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University Book Publishing House, UNITED Arab Emirates.</w:t>
            </w:r>
          </w:p>
          <w:p w14:paraId="1DFC94E6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Participating in the issuance of the Second Rights Plan for the Rights Section</w:t>
            </w:r>
          </w:p>
          <w:p w14:paraId="7DE9098D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Al-Zahra College for Women -  Muscat  ,  Oman</w:t>
            </w:r>
          </w:p>
          <w:p w14:paraId="702069CB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Courses in Law:</w:t>
            </w:r>
          </w:p>
          <w:p w14:paraId="26878F74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 xml:space="preserve">2017 </w:t>
            </w: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Civil and Commercial Dispute Arbitration Program</w:t>
            </w:r>
          </w:p>
          <w:p w14:paraId="39970E9D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Arab Institute for Legal Studies - Muscat, Oman.</w:t>
            </w:r>
          </w:p>
          <w:p w14:paraId="73185CB9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2017 - Participating in the Lawyer Forum II</w:t>
            </w:r>
          </w:p>
          <w:p w14:paraId="08AA0E2F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4"/>
                <w:lang w:val="en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Muscat -  Oman.</w:t>
            </w:r>
          </w:p>
          <w:p w14:paraId="7EEEE6FB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2013 – Participant, The Lawyers' Association and the National Commission for Human Rights -  Dhofar -   Oman</w:t>
            </w: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.</w:t>
            </w:r>
          </w:p>
          <w:p w14:paraId="2E201715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bCs w:val="0"/>
                <w:color w:val="auto"/>
              </w:rPr>
            </w:pPr>
            <w:r w:rsidRPr="008B334B">
              <w:rPr>
                <w:rFonts w:ascii="Times New Roman" w:hAnsi="Times New Roman" w:cs="Times New Roman"/>
                <w:bCs w:val="0"/>
                <w:color w:val="auto"/>
                <w:lang w:val="en"/>
              </w:rPr>
              <w:t>Training courses:</w:t>
            </w:r>
          </w:p>
          <w:p w14:paraId="202249B0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2021 - Workshop on the role of education institutions in achieving sustainable development</w:t>
            </w:r>
          </w:p>
          <w:p w14:paraId="5E719C3C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4"/>
                <w:lang w:val="en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Sultan Qaboos University, Muscat, Oman.</w:t>
            </w:r>
          </w:p>
          <w:p w14:paraId="47838595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 xml:space="preserve">Participant in the Academic Staff Assessment Policy Workshop 2021  Al-Zahra College for Women. </w:t>
            </w:r>
          </w:p>
          <w:p w14:paraId="1BA89287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4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2020 -Virtual conference to develop litigation systems and update evidentiary rules</w:t>
            </w:r>
          </w:p>
          <w:p w14:paraId="2D0A0003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4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lastRenderedPageBreak/>
              <w:t>Sultan Qaboos University, Muscat, Oman.</w:t>
            </w:r>
          </w:p>
          <w:p w14:paraId="73AF4B0E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 xml:space="preserve">2019 - Modern teaching workshop </w:t>
            </w:r>
          </w:p>
          <w:p w14:paraId="26DF3B5E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4"/>
                <w:lang w:val="en"/>
              </w:rPr>
              <w:t>Al-Zahra College for Women</w:t>
            </w: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 xml:space="preserve">,  Muscat,    Oman.  </w:t>
            </w:r>
          </w:p>
          <w:p w14:paraId="5CF5528C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2019 -Share arbitration day events</w:t>
            </w:r>
          </w:p>
          <w:p w14:paraId="4A6CB70D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Sultan Qaboos University,  Muscat,    Oman.</w:t>
            </w:r>
          </w:p>
          <w:p w14:paraId="47B740AB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u w:val="single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2013 - 20-hour comprehensive media session</w:t>
            </w:r>
          </w:p>
          <w:p w14:paraId="5C38BCE2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 xml:space="preserve">Consulting and Training Center -  German-Jordanian University    - Amman - Hashemite Kingdom  of Jordan. </w:t>
            </w:r>
          </w:p>
          <w:p w14:paraId="07B2FF00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  <w:rtl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Seminars that you have submitted and supervised:</w:t>
            </w:r>
          </w:p>
          <w:p w14:paraId="78ED4EC1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2021 Law Symposium of simplifying the procedures of the judge.</w:t>
            </w:r>
          </w:p>
          <w:p w14:paraId="42F34550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Al-Zahra College for Women - Muscat -  Oman</w:t>
            </w:r>
          </w:p>
          <w:p w14:paraId="09B6EA01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2019 -Supervising the Omani Competition of the Mock Court.</w:t>
            </w:r>
          </w:p>
          <w:p w14:paraId="493BD6F8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Sultan Qaboos University - Muscat ,  Oman</w:t>
            </w:r>
          </w:p>
          <w:p w14:paraId="17B2C130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2019 -  Electronic Extortion Symposium</w:t>
            </w:r>
          </w:p>
          <w:p w14:paraId="3FAA00CA" w14:textId="77777777" w:rsidR="00D9300D" w:rsidRPr="008B334B" w:rsidRDefault="00D9300D" w:rsidP="0031329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Cs/>
                <w:sz w:val="28"/>
                <w:szCs w:val="28"/>
                <w:lang w:val="en"/>
              </w:rPr>
              <w:t>Al-Zahra College for Women - Muscat -  Oman</w:t>
            </w:r>
          </w:p>
        </w:tc>
      </w:tr>
      <w:tr w:rsidR="00D9300D" w:rsidRPr="008B334B" w14:paraId="0D487770" w14:textId="77777777" w:rsidTr="00313290">
        <w:trPr>
          <w:trHeight w:val="1164"/>
        </w:trPr>
        <w:tc>
          <w:tcPr>
            <w:tcW w:w="720" w:type="dxa"/>
          </w:tcPr>
          <w:p w14:paraId="5F2F9B3D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2942" w:type="dxa"/>
            <w:gridSpan w:val="2"/>
          </w:tcPr>
          <w:p w14:paraId="40636247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  <w:rtl/>
              </w:rPr>
            </w:pPr>
          </w:p>
          <w:p w14:paraId="3FBE25F2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  <w:rtl/>
              </w:rPr>
            </w:pPr>
          </w:p>
          <w:p w14:paraId="7CC27AD2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4BEEB62F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FD0187F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</w:tc>
      </w:tr>
      <w:tr w:rsidR="00D9300D" w:rsidRPr="008B334B" w14:paraId="07893613" w14:textId="77777777" w:rsidTr="00313290">
        <w:trPr>
          <w:trHeight w:val="543"/>
        </w:trPr>
        <w:tc>
          <w:tcPr>
            <w:tcW w:w="720" w:type="dxa"/>
          </w:tcPr>
          <w:p w14:paraId="301AB91D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noProof/>
                <w:color w:val="aut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3C5492" w14:textId="77777777" w:rsidR="00D9300D" w:rsidRPr="008B334B" w:rsidRDefault="00D9300D" w:rsidP="00313290">
            <w:pPr>
              <w:pStyle w:val="Information"/>
              <w:bidi/>
              <w:jc w:val="center"/>
              <w:rPr>
                <w:rStyle w:val="Strong"/>
                <w:rFonts w:ascii="Times New Roman" w:hAnsi="Times New Roman"/>
                <w:b w:val="0"/>
                <w:bCs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958559" wp14:editId="0D2963A7">
                      <wp:extent cx="337185" cy="333375"/>
                      <wp:effectExtent l="0" t="0" r="5715" b="9525"/>
                      <wp:docPr id="11" name="Group 11" descr="gps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3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0BE464A" id="Group 1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eCXTmWEHgFCMeymxzLrhxLCDwLZO28&#10;mxzLrhxLCDwLZO28mxzLrhxLCDwLJIqzmxzLrhxLCDwLJIqzmx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yt/OfaAAAAAwEAAA8AAABkcnMv&#10;ZG93bnJldi54bWxMj0FLw0AQhe+C/2GZgje7SUtE0mxKKeqpCLaCeJsm0yQ0Oxuy2yT9945e7GUe&#10;wxve+yZbT7ZVA/W+cWwgnkegiAtXNlwZ+Dy8Pj6D8gG5xNYxGbiSh3V+f5dhWrqRP2jYh0pJCPsU&#10;DdQhdKnWvqjJop+7jli8k+stBln7Spc9jhJuW72IoidtsWFpqLGjbU3FeX+xBt5GHDfL+GXYnU/b&#10;6/chef/axWTMw2zarEAFmsL/MfziCzrkwnR0Fy69ag3II+FvipcsY1BH0UUCOs/0LXv+A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us8AA&#10;AADbAAAADwAAAGRycy9kb3ducmV2LnhtbERPTWvCQBC9F/wPywi91Y2VFomuIkKhIJR2Fb0O2TEJ&#10;ZmdDZpuk/fXdQqG3ebzPWW9H36ieOqkDG5jPMlDERXA1lwZOx5eHJSiJyA6bwGTgiwS2m8ndGnMX&#10;Bv6g3sZSpRCWHA1UMba51lJU5FFmoSVO3DV0HmOCXaldh0MK941+zLJn7bHm1FBhS/uKipv99Abe&#10;RB/eUax8X272ybpzP4jTxtxPx90KVKQx/ov/3K8uzV/A7y/pAL3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2us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etPAAAAA2wAAAA8AAABkcnMvZG93bnJldi54bWxET0uLwjAQvgv7H8IseNNUQZGuUWRZwYMI&#10;Ps9DM9vUNpPSxFr99UZY2Nt8fM+ZLztbiZYaXzhWMBomIIgzpwvOFZyO68EMhA/IGivHpOBBHpaL&#10;j94cU+3uvKf2EHIRQ9inqMCEUKdS+syQRT90NXHkfl1jMUTY5FI3eI/htpLjJJlKiwXHBoM1fRvK&#10;ysPNKnjuztvRBa+78Pwxvt1vk7o8l0r1P7vVF4hAXfgX/7k3Os6fwP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p608AAAADbAAAADwAAAAAAAAAAAAAAAACfAgAA&#10;ZHJzL2Rvd25yZXYueG1sUEsFBgAAAAAEAAQA9wAAAIwDAAAAAA==&#10;">
                        <v:imagedata r:id="rId19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852003" w14:textId="77777777" w:rsidR="00D9300D" w:rsidRPr="008B334B" w:rsidRDefault="00D9300D" w:rsidP="00313290">
            <w:pPr>
              <w:pStyle w:val="Information"/>
              <w:rPr>
                <w:rFonts w:ascii="Times New Roman" w:hAnsi="Times New Roman"/>
                <w:color w:val="auto"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color w:val="auto"/>
                <w:sz w:val="28"/>
                <w:szCs w:val="28"/>
                <w:lang w:val="en"/>
              </w:rPr>
              <w:t>Boucher/Muscat/Oman</w:t>
            </w:r>
          </w:p>
        </w:tc>
        <w:tc>
          <w:tcPr>
            <w:tcW w:w="423" w:type="dxa"/>
            <w:vMerge/>
          </w:tcPr>
          <w:p w14:paraId="6B29C4B1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C6B9D95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0B86D5CD" w14:textId="77777777" w:rsidTr="00313290">
        <w:trPr>
          <w:trHeight w:val="183"/>
        </w:trPr>
        <w:tc>
          <w:tcPr>
            <w:tcW w:w="720" w:type="dxa"/>
          </w:tcPr>
          <w:p w14:paraId="35EC1B52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DE0D6E8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75A14C02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EDDEBD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5B197D7C" w14:textId="77777777" w:rsidTr="00313290">
        <w:trPr>
          <w:trHeight w:val="624"/>
        </w:trPr>
        <w:tc>
          <w:tcPr>
            <w:tcW w:w="720" w:type="dxa"/>
          </w:tcPr>
          <w:p w14:paraId="4EC4C47B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noProof/>
                <w:color w:val="aut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B2868F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E0B99D" wp14:editId="533D7B80">
                      <wp:extent cx="337820" cy="337185"/>
                      <wp:effectExtent l="0" t="0" r="5080" b="5715"/>
                      <wp:docPr id="8" name="Group 8" descr="phone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9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19C2BC3" id="Group 8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2fcIA&#10;AADaAAAADwAAAGRycy9kb3ducmV2LnhtbESPQWvCQBSE70L/w/IKvenGgqLRVaRQCFJLtb14e2Sf&#10;2WD2bci+xvTfd4VCj8PMfMOst4NvVE9drAMbmE4yUMRlsDVXBr4+X8cLUFGQLTaBycAPRdhuHkZr&#10;zG248ZH6k1QqQTjmaMCJtLnWsXTkMU5CS5y8S+g8SpJdpW2HtwT3jX7Osrn2WHNacNjSi6Pyevr2&#10;BvaLj+LwLnFW6eHtLNHZBudLY54eh90KlNAg/+G/dmENLOF+Jd0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rZ9wgAAANoAAAAPAAAAAAAAAAAAAAAAAJgCAABkcnMvZG93&#10;bnJldi54bWxQSwUGAAAAAAQABAD1AAAAhw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TQHEAAAA2wAAAA8AAABkcnMvZG93bnJldi54bWxEj0FrwkAQhe8F/8MygpdSNxUsmrqKCJVC&#10;T02t5yE7zYZmZ2N2TdL+eudQ6G2G9+a9bza70Teqpy7WgQ08zjNQxGWwNVcGTh8vDytQMSFbbAKT&#10;gR+KsNtO7jaY2zDwO/VFqpSEcMzRgEupzbWOpSOPcR5aYtG+QucxydpV2nY4SLhv9CLLnrTHmqXB&#10;YUsHR+V3cfUGcN2vLhj27vN8f+Ll27Eeyt/CmNl03D+DSjSmf/Pf9asVfKGXX2QAv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ETQHEAAAA2wAAAA8AAAAAAAAAAAAAAAAA&#10;nwIAAGRycy9kb3ducmV2LnhtbFBLBQYAAAAABAAEAPcAAACQAwAAAAA=&#10;">
                        <v:imagedata r:id="rId20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4E12105" w14:textId="77777777" w:rsidR="00D9300D" w:rsidRPr="008B334B" w:rsidRDefault="00D9300D" w:rsidP="00313290">
            <w:pPr>
              <w:pStyle w:val="Information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B334B">
              <w:rPr>
                <w:rFonts w:ascii="Times New Roman" w:hAnsi="Times New Roman"/>
                <w:color w:val="auto"/>
                <w:sz w:val="28"/>
                <w:szCs w:val="28"/>
                <w:lang w:val="en"/>
              </w:rPr>
              <w:t xml:space="preserve">+968 99442294 </w:t>
            </w:r>
          </w:p>
        </w:tc>
        <w:tc>
          <w:tcPr>
            <w:tcW w:w="423" w:type="dxa"/>
            <w:vMerge/>
          </w:tcPr>
          <w:p w14:paraId="7BBCAD6E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65577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434526C3" w14:textId="77777777" w:rsidTr="00313290">
        <w:trPr>
          <w:trHeight w:val="183"/>
        </w:trPr>
        <w:tc>
          <w:tcPr>
            <w:tcW w:w="720" w:type="dxa"/>
          </w:tcPr>
          <w:p w14:paraId="7BEFF448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7B601F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7B2369BD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89C67C1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7118FB11" w14:textId="77777777" w:rsidTr="00313290">
        <w:trPr>
          <w:trHeight w:val="633"/>
        </w:trPr>
        <w:tc>
          <w:tcPr>
            <w:tcW w:w="720" w:type="dxa"/>
          </w:tcPr>
          <w:p w14:paraId="4EECE3E6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noProof/>
                <w:color w:val="aut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0EFDF52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B7B191" wp14:editId="3A24003C">
                      <wp:extent cx="338455" cy="346075"/>
                      <wp:effectExtent l="0" t="0" r="4445" b="0"/>
                      <wp:docPr id="3" name="Group 3" descr="email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5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33ACAFD" id="Group 3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6IcQA&#10;AADaAAAADwAAAGRycy9kb3ducmV2LnhtbESPQWvCQBSE7wX/w/IEb3Wj2CLRVVQoVIoH09bza/aZ&#10;hGbfrtnVRH99VxB6HGbmG2a+7EwtLtT4yrKC0TABQZxbXXGh4Ovz7XkKwgdkjbVlUnAlD8tF72mO&#10;qbYt7+mShUJECPsUFZQhuFRKn5dk0A+tI47e0TYGQ5RNIXWDbYSbWo6T5FUarDgulOhoU1L+m52N&#10;gsnHOLuts1O7dsfN9Gf1vd3vDk6pQb9bzUAE6sJ/+NF+1wpe4H4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eiHEAAAA2g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+CbFAAAA2gAAAA8AAABkcnMvZG93bnJldi54bWxEj0FrwkAUhO+C/2F5Qi9SN+3BhpiNiFIR&#10;wUPVisdH9jVJzb4N2Y2m/fXdguBxmJlvmHTem1pcqXWVZQUvkwgEcW51xYWC4+H9OQbhPLLG2jIp&#10;+CEH82w4SDHR9sYfdN37QgQIuwQVlN43iZQuL8mgm9iGOHhftjXog2wLqVu8Bbip5WsUTaXBisNC&#10;iQ0tS8ov+84o2P3yOt5tN/En9qfudF6PD6vvTqmnUb+YgfDU+0f43t5oBW/wfyXc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vgmxQAAANoAAAAPAAAAAAAAAAAAAAAA&#10;AJ8CAABkcnMvZG93bnJldi54bWxQSwUGAAAAAAQABAD3AAAAkQMAAAAA&#10;">
                        <v:imagedata r:id="rId21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D5734CA" w14:textId="77777777" w:rsidR="00D9300D" w:rsidRPr="008B334B" w:rsidRDefault="00A0684C" w:rsidP="00313290">
            <w:pPr>
              <w:pStyle w:val="Information"/>
              <w:rPr>
                <w:rFonts w:ascii="Times New Roman" w:hAnsi="Times New Roman"/>
                <w:color w:val="auto"/>
              </w:rPr>
            </w:pPr>
            <w:hyperlink r:id="rId22" w:history="1">
              <w:r w:rsidR="00D9300D" w:rsidRPr="008B334B">
                <w:rPr>
                  <w:rStyle w:val="Hyperlink"/>
                  <w:rFonts w:ascii="Times New Roman" w:hAnsi="Times New Roman"/>
                  <w:color w:val="auto"/>
                  <w:lang w:val="en"/>
                </w:rPr>
                <w:t>abdulaziz@zcw.edu.om</w:t>
              </w:r>
            </w:hyperlink>
          </w:p>
        </w:tc>
        <w:tc>
          <w:tcPr>
            <w:tcW w:w="423" w:type="dxa"/>
            <w:vMerge/>
          </w:tcPr>
          <w:p w14:paraId="559107B7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E1EB9F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46AC98D7" w14:textId="77777777" w:rsidTr="00313290">
        <w:trPr>
          <w:trHeight w:val="174"/>
        </w:trPr>
        <w:tc>
          <w:tcPr>
            <w:tcW w:w="720" w:type="dxa"/>
          </w:tcPr>
          <w:p w14:paraId="66649FE1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D565960" w14:textId="77777777" w:rsidR="00D9300D" w:rsidRPr="008B334B" w:rsidRDefault="00D9300D" w:rsidP="00313290">
            <w:pPr>
              <w:pStyle w:val="NoSpacing"/>
              <w:bidi/>
              <w:rPr>
                <w:rFonts w:ascii="Times New Roman" w:hAnsi="Times New Roman" w:cs="Times New Roman"/>
                <w:rtl/>
              </w:rPr>
            </w:pPr>
          </w:p>
          <w:p w14:paraId="34AF7B29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  <w:rtl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Personal skills:</w:t>
            </w:r>
          </w:p>
          <w:p w14:paraId="4B14B214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Leadership.</w:t>
            </w:r>
          </w:p>
          <w:p w14:paraId="74008F77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Teamwork</w:t>
            </w:r>
          </w:p>
          <w:p w14:paraId="548CBF24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Communicating with others.</w:t>
            </w:r>
          </w:p>
          <w:p w14:paraId="368DAC1C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Problem solving</w:t>
            </w:r>
          </w:p>
        </w:tc>
        <w:tc>
          <w:tcPr>
            <w:tcW w:w="423" w:type="dxa"/>
            <w:vMerge/>
          </w:tcPr>
          <w:p w14:paraId="74107474" w14:textId="77777777" w:rsidR="00D9300D" w:rsidRPr="008B334B" w:rsidRDefault="00D9300D" w:rsidP="00313290">
            <w:pPr>
              <w:pStyle w:val="BodyText"/>
              <w:kinsoku w:val="0"/>
              <w:overflowPunct w:val="0"/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506E84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496CC396" w14:textId="77777777" w:rsidTr="00313290">
        <w:trPr>
          <w:trHeight w:val="633"/>
        </w:trPr>
        <w:tc>
          <w:tcPr>
            <w:tcW w:w="720" w:type="dxa"/>
          </w:tcPr>
          <w:p w14:paraId="6670569B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noProof/>
                <w:color w:val="aut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B764BA" w14:textId="77777777" w:rsidR="00D9300D" w:rsidRPr="008B334B" w:rsidRDefault="00D9300D" w:rsidP="00313290">
            <w:pPr>
              <w:pStyle w:val="Information"/>
              <w:bidi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312" w:type="dxa"/>
            <w:vAlign w:val="center"/>
          </w:tcPr>
          <w:p w14:paraId="5CA02D67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07FAAFBF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3734F85F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06292104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72E45B62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3D92C300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424FAF57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06067C5E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41DDDADF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772263BE" w14:textId="77777777" w:rsidR="00D9300D" w:rsidRPr="008B334B" w:rsidRDefault="00D9300D" w:rsidP="00313290">
            <w:pPr>
              <w:pStyle w:val="Heading2"/>
              <w:bidi/>
              <w:rPr>
                <w:rFonts w:ascii="Times New Roman" w:hAnsi="Times New Roman" w:cs="Times New Roman"/>
                <w:color w:val="auto"/>
                <w:rtl/>
              </w:rPr>
            </w:pPr>
          </w:p>
          <w:p w14:paraId="7D595BD8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Technical skills:</w:t>
            </w:r>
          </w:p>
          <w:p w14:paraId="682555FE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MS Word</w:t>
            </w:r>
          </w:p>
          <w:p w14:paraId="7B60DA18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PowerPoint</w:t>
            </w:r>
          </w:p>
          <w:p w14:paraId="4D9BCF57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Excel </w:t>
            </w:r>
          </w:p>
          <w:p w14:paraId="6D6E29EC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Distance education in all platforms</w:t>
            </w:r>
          </w:p>
          <w:p w14:paraId="364B4376" w14:textId="77777777" w:rsidR="00D9300D" w:rsidRPr="008B334B" w:rsidRDefault="00D9300D" w:rsidP="00313290">
            <w:pPr>
              <w:pStyle w:val="Heading2"/>
              <w:rPr>
                <w:rFonts w:ascii="Times New Roman" w:hAnsi="Times New Roman" w:cs="Times New Roman"/>
                <w:color w:val="auto"/>
              </w:rPr>
            </w:pPr>
            <w:r w:rsidRPr="008B334B">
              <w:rPr>
                <w:rFonts w:ascii="Times New Roman" w:hAnsi="Times New Roman" w:cs="Times New Roman"/>
                <w:color w:val="auto"/>
                <w:lang w:val="en"/>
              </w:rPr>
              <w:t>Languages:</w:t>
            </w:r>
          </w:p>
          <w:p w14:paraId="0067E21C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Arabic: Mother tongue.</w:t>
            </w:r>
          </w:p>
          <w:p w14:paraId="2C59F04A" w14:textId="77777777" w:rsidR="00D9300D" w:rsidRPr="008B334B" w:rsidRDefault="00D9300D" w:rsidP="00D9300D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Times New Roman" w:hAnsi="Times New Roman"/>
                <w:b/>
                <w:bCs/>
                <w:sz w:val="28"/>
                <w:szCs w:val="28"/>
                <w:lang w:bidi="ar-OM"/>
              </w:rPr>
            </w:pPr>
            <w:r w:rsidRPr="008B334B">
              <w:rPr>
                <w:rFonts w:ascii="Times New Roman" w:hAnsi="Times New Roman"/>
                <w:b/>
                <w:sz w:val="28"/>
                <w:szCs w:val="28"/>
                <w:lang w:val="en"/>
              </w:rPr>
              <w:t>English: Read/have an acceptable conversation.</w:t>
            </w:r>
          </w:p>
          <w:p w14:paraId="11640F7E" w14:textId="77777777" w:rsidR="00D9300D" w:rsidRPr="008B334B" w:rsidRDefault="00D9300D" w:rsidP="00313290">
            <w:pPr>
              <w:pStyle w:val="Information"/>
              <w:bidi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23" w:type="dxa"/>
            <w:vMerge/>
          </w:tcPr>
          <w:p w14:paraId="46B31703" w14:textId="77777777" w:rsidR="00D9300D" w:rsidRPr="008B334B" w:rsidRDefault="00D9300D" w:rsidP="00313290">
            <w:pPr>
              <w:pStyle w:val="Information"/>
              <w:bidi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607" w:type="dxa"/>
            <w:vMerge/>
          </w:tcPr>
          <w:p w14:paraId="5F869771" w14:textId="77777777" w:rsidR="00D9300D" w:rsidRPr="008B334B" w:rsidRDefault="00D9300D" w:rsidP="00313290">
            <w:pPr>
              <w:pStyle w:val="Heading1"/>
              <w:bidi/>
              <w:rPr>
                <w:rFonts w:ascii="Times New Roman" w:hAnsi="Times New Roman"/>
                <w:color w:val="auto"/>
              </w:rPr>
            </w:pPr>
          </w:p>
        </w:tc>
      </w:tr>
      <w:tr w:rsidR="00D9300D" w:rsidRPr="008B334B" w14:paraId="5155CAD9" w14:textId="77777777" w:rsidTr="00313290">
        <w:trPr>
          <w:trHeight w:val="2448"/>
        </w:trPr>
        <w:tc>
          <w:tcPr>
            <w:tcW w:w="720" w:type="dxa"/>
          </w:tcPr>
          <w:p w14:paraId="6C981CCB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</w:tc>
        <w:tc>
          <w:tcPr>
            <w:tcW w:w="2942" w:type="dxa"/>
            <w:gridSpan w:val="2"/>
          </w:tcPr>
          <w:p w14:paraId="229586A4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</w:tc>
        <w:tc>
          <w:tcPr>
            <w:tcW w:w="423" w:type="dxa"/>
          </w:tcPr>
          <w:p w14:paraId="5D5B14D2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  <w:p w14:paraId="0A3AB4ED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93BAC83" w14:textId="77777777" w:rsidR="00D9300D" w:rsidRPr="008B334B" w:rsidRDefault="00D9300D" w:rsidP="00313290">
            <w:pPr>
              <w:bidi/>
              <w:rPr>
                <w:rFonts w:ascii="Times New Roman" w:hAnsi="Times New Roman"/>
              </w:rPr>
            </w:pPr>
          </w:p>
        </w:tc>
      </w:tr>
    </w:tbl>
    <w:p w14:paraId="6353B594" w14:textId="77777777" w:rsidR="00D9300D" w:rsidRPr="008B334B" w:rsidRDefault="00D9300D" w:rsidP="00D9300D">
      <w:pPr>
        <w:pStyle w:val="Heading2"/>
        <w:rPr>
          <w:rFonts w:ascii="Times New Roman" w:hAnsi="Times New Roman" w:cs="Times New Roman"/>
          <w:color w:val="auto"/>
        </w:rPr>
      </w:pPr>
      <w:r w:rsidRPr="008B334B">
        <w:rPr>
          <w:rFonts w:ascii="Times New Roman" w:hAnsi="Times New Roman" w:cs="Times New Roman"/>
          <w:color w:val="auto"/>
          <w:lang w:val="en"/>
        </w:rPr>
        <w:lastRenderedPageBreak/>
        <w:br w:type="textWrapping" w:clear="all"/>
        <w:t>Membership and chair of committees:</w:t>
      </w:r>
    </w:p>
    <w:p w14:paraId="1D69EB4D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Chairman of the Committee on the Mechanism for the Formulation, Introduction, Follow-up and Implementation of Academic Policies 2020/2021.</w:t>
      </w:r>
    </w:p>
    <w:p w14:paraId="0374981B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Chairman of the Soham Equestrian Committee 2019/2023.</w:t>
      </w:r>
    </w:p>
    <w:p w14:paraId="2AFC00F4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Chairman of the Social Committee and Community Communication 2020/2021.</w:t>
      </w:r>
    </w:p>
    <w:p w14:paraId="20BD4C83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Chairman of the Social Committee and Community Communication 2019/2020.</w:t>
      </w:r>
    </w:p>
    <w:p w14:paraId="192CF617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bidi="ar-OM"/>
        </w:rPr>
        <w:t>Honorary Chairman Soham’s people Council 2017-2019 .</w:t>
      </w:r>
    </w:p>
    <w:p w14:paraId="6CE9822E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Head, Department of the Student Advisory Council Elections 2019/2020.</w:t>
      </w:r>
    </w:p>
    <w:p w14:paraId="553416E5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Scientific Council of Al-Zahra College for Women from 1/12/2018 to current time.</w:t>
      </w:r>
    </w:p>
    <w:p w14:paraId="4A5F3684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 xml:space="preserve">Member of the Strategic Plan Review Committee and its implementation mechanism at Al-Zahra </w:t>
      </w:r>
      <w:r w:rsidRPr="008B334B">
        <w:rPr>
          <w:rFonts w:ascii="Times New Roman" w:hAnsi="Times New Roman"/>
          <w:bCs/>
          <w:sz w:val="24"/>
          <w:lang w:val="en"/>
        </w:rPr>
        <w:lastRenderedPageBreak/>
        <w:t>College for Women 2021/2025.</w:t>
      </w:r>
    </w:p>
    <w:p w14:paraId="41BB524D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Management and Follow-up Committee of the E-Education System - Al-Zahra College for Women 2020/2021.</w:t>
      </w:r>
    </w:p>
    <w:p w14:paraId="4A512079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Committee of the Scientific Journal of the College 2021.</w:t>
      </w:r>
    </w:p>
    <w:p w14:paraId="2557AD42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College's Plans and Curriculum Committee 2020/2021.</w:t>
      </w:r>
    </w:p>
    <w:p w14:paraId="2F9E74A6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Education and Student Support Committee of the College 2020/2021.</w:t>
      </w:r>
    </w:p>
    <w:p w14:paraId="6CEDDC91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College's Conference and Exhibition Committee 2020/2021.</w:t>
      </w:r>
    </w:p>
    <w:p w14:paraId="7C33A5D3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Education and Student Support Committee of the College 2019/2020.</w:t>
      </w:r>
    </w:p>
    <w:p w14:paraId="646D994B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Quality Assurance Committee of the College 2019/2020.</w:t>
      </w:r>
    </w:p>
    <w:p w14:paraId="5B9EC602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Member of the College's Plans and Curriculum Committee 2018/2019.</w:t>
      </w:r>
    </w:p>
    <w:p w14:paraId="751F2CEA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 xml:space="preserve">Membership of complaints, fact-finding and investigation committees in four academic and administrative irregularities.  </w:t>
      </w:r>
    </w:p>
    <w:p w14:paraId="480B0651" w14:textId="77777777" w:rsidR="00D9300D" w:rsidRPr="008B334B" w:rsidRDefault="00D9300D" w:rsidP="00D9300D">
      <w:pPr>
        <w:pStyle w:val="Heading2"/>
        <w:rPr>
          <w:rFonts w:ascii="Times New Roman" w:hAnsi="Times New Roman" w:cs="Times New Roman"/>
          <w:b w:val="0"/>
          <w:color w:val="auto"/>
          <w:szCs w:val="24"/>
        </w:rPr>
      </w:pPr>
      <w:r w:rsidRPr="008B334B">
        <w:rPr>
          <w:rFonts w:ascii="Times New Roman" w:hAnsi="Times New Roman" w:cs="Times New Roman"/>
          <w:b w:val="0"/>
          <w:color w:val="auto"/>
          <w:szCs w:val="24"/>
          <w:lang w:val="en"/>
        </w:rPr>
        <w:t>The subjects taught:</w:t>
      </w:r>
    </w:p>
    <w:p w14:paraId="69FE2E42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Administrative judiciary.</w:t>
      </w:r>
    </w:p>
    <w:p w14:paraId="57419C33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Political systems and the statutes of the state.</w:t>
      </w:r>
    </w:p>
    <w:p w14:paraId="0B1244E5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Legal aspects of investment.</w:t>
      </w:r>
    </w:p>
    <w:p w14:paraId="56E9BC0A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Environmental Protection Act.</w:t>
      </w:r>
    </w:p>
    <w:p w14:paraId="5FDFA3F9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Insurance contract.</w:t>
      </w:r>
    </w:p>
    <w:p w14:paraId="21A26738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Original in-kind rights.</w:t>
      </w:r>
    </w:p>
    <w:p w14:paraId="6E5E8810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Consequential in-kind rights.</w:t>
      </w:r>
    </w:p>
    <w:p w14:paraId="3B96BAE9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International organizations.</w:t>
      </w:r>
    </w:p>
    <w:p w14:paraId="208D421B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Administrative law.</w:t>
      </w:r>
    </w:p>
    <w:p w14:paraId="662DC7E5" w14:textId="77777777" w:rsidR="00D9300D" w:rsidRPr="008B334B" w:rsidRDefault="00D9300D" w:rsidP="00D9300D">
      <w:pPr>
        <w:pStyle w:val="ListParagraph"/>
        <w:numPr>
          <w:ilvl w:val="0"/>
          <w:numId w:val="6"/>
        </w:numPr>
        <w:ind w:left="450"/>
        <w:rPr>
          <w:rFonts w:ascii="Times New Roman" w:hAnsi="Times New Roman"/>
          <w:bCs/>
          <w:sz w:val="24"/>
          <w:rtl/>
          <w:lang w:bidi="ar-OM"/>
        </w:rPr>
      </w:pPr>
      <w:r w:rsidRPr="008B334B">
        <w:rPr>
          <w:rFonts w:ascii="Times New Roman" w:hAnsi="Times New Roman"/>
          <w:bCs/>
          <w:sz w:val="24"/>
          <w:lang w:val="en"/>
        </w:rPr>
        <w:t>External hands-on training.</w:t>
      </w:r>
    </w:p>
    <w:p w14:paraId="055A7DFA" w14:textId="77777777" w:rsidR="00D9300D" w:rsidRPr="008B334B" w:rsidRDefault="00D9300D" w:rsidP="00D9300D">
      <w:pPr>
        <w:pStyle w:val="BodyText"/>
        <w:bidi/>
        <w:rPr>
          <w:rFonts w:ascii="Times New Roman" w:hAnsi="Times New Roman"/>
          <w:bCs/>
          <w:sz w:val="24"/>
          <w:szCs w:val="24"/>
        </w:rPr>
      </w:pPr>
    </w:p>
    <w:p w14:paraId="7B9F94DE" w14:textId="77777777" w:rsidR="003D50C0" w:rsidRPr="00DB4DC7" w:rsidRDefault="003D50C0" w:rsidP="00D9300D">
      <w:pPr>
        <w:pStyle w:val="ListParagraph"/>
        <w:numPr>
          <w:ilvl w:val="0"/>
          <w:numId w:val="0"/>
        </w:numPr>
        <w:bidi/>
        <w:ind w:left="720"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</w:p>
    <w:p w14:paraId="341EF991" w14:textId="77777777" w:rsidR="003054AC" w:rsidRPr="00CE1E3D" w:rsidRDefault="003054AC" w:rsidP="00A91D13">
      <w:pPr>
        <w:pStyle w:val="BodyText"/>
        <w:bidi/>
      </w:pPr>
    </w:p>
    <w:sectPr w:rsidR="003054AC" w:rsidRPr="00CE1E3D" w:rsidSect="003D1B71">
      <w:headerReference w:type="default" r:id="rId23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8B79E" w14:textId="77777777" w:rsidR="00A0684C" w:rsidRDefault="00A0684C" w:rsidP="00590471">
      <w:r>
        <w:separator/>
      </w:r>
    </w:p>
  </w:endnote>
  <w:endnote w:type="continuationSeparator" w:id="0">
    <w:p w14:paraId="6E0A59CA" w14:textId="77777777" w:rsidR="00A0684C" w:rsidRDefault="00A0684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T Bold Heading">
    <w:altName w:val="Arial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8322B" w14:textId="77777777" w:rsidR="00A0684C" w:rsidRDefault="00A0684C" w:rsidP="00590471">
      <w:r>
        <w:separator/>
      </w:r>
    </w:p>
  </w:footnote>
  <w:footnote w:type="continuationSeparator" w:id="0">
    <w:p w14:paraId="794075D3" w14:textId="77777777" w:rsidR="00A0684C" w:rsidRDefault="00A0684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71628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8E73D7A" wp14:editId="4A2E419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ED7507A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66759"/>
    <w:multiLevelType w:val="hybridMultilevel"/>
    <w:tmpl w:val="171E293C"/>
    <w:lvl w:ilvl="0" w:tplc="BF828558">
      <w:start w:val="2006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E1E3E"/>
    <w:multiLevelType w:val="hybridMultilevel"/>
    <w:tmpl w:val="2EA25806"/>
    <w:lvl w:ilvl="0" w:tplc="BA001FE6">
      <w:start w:val="2013"/>
      <w:numFmt w:val="decimal"/>
      <w:lvlText w:val="%1-"/>
      <w:lvlJc w:val="left"/>
      <w:pPr>
        <w:ind w:left="880" w:hanging="520"/>
      </w:pPr>
      <w:rPr>
        <w:rFonts w:asciiTheme="minorHAnsi" w:hAnsiTheme="minorHAnsi" w:cs="Georg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A542DE"/>
    <w:multiLevelType w:val="multilevel"/>
    <w:tmpl w:val="189448D6"/>
    <w:lvl w:ilvl="0">
      <w:start w:val="2013"/>
      <w:numFmt w:val="decimal"/>
      <w:lvlText w:val="%1"/>
      <w:lvlJc w:val="left"/>
      <w:pPr>
        <w:ind w:left="960" w:hanging="960"/>
      </w:pPr>
      <w:rPr>
        <w:rFonts w:asciiTheme="minorHAnsi" w:hAnsiTheme="minorHAnsi" w:cs="Georgia" w:hint="default"/>
      </w:rPr>
    </w:lvl>
    <w:lvl w:ilvl="1">
      <w:start w:val="2014"/>
      <w:numFmt w:val="decimal"/>
      <w:lvlText w:val="%1-%2"/>
      <w:lvlJc w:val="left"/>
      <w:pPr>
        <w:ind w:left="960" w:hanging="960"/>
      </w:pPr>
      <w:rPr>
        <w:rFonts w:asciiTheme="minorHAnsi" w:hAnsiTheme="minorHAnsi" w:cs="Georgia" w:hint="default"/>
      </w:rPr>
    </w:lvl>
    <w:lvl w:ilvl="2">
      <w:start w:val="1"/>
      <w:numFmt w:val="decimal"/>
      <w:lvlText w:val="%1-%2.%3"/>
      <w:lvlJc w:val="left"/>
      <w:pPr>
        <w:ind w:left="960" w:hanging="960"/>
      </w:pPr>
      <w:rPr>
        <w:rFonts w:asciiTheme="minorHAnsi" w:hAnsiTheme="minorHAnsi" w:cs="Georgia" w:hint="default"/>
      </w:rPr>
    </w:lvl>
    <w:lvl w:ilvl="3">
      <w:start w:val="1"/>
      <w:numFmt w:val="decimal"/>
      <w:lvlText w:val="%1-%2.%3.%4"/>
      <w:lvlJc w:val="left"/>
      <w:pPr>
        <w:ind w:left="960" w:hanging="960"/>
      </w:pPr>
      <w:rPr>
        <w:rFonts w:asciiTheme="minorHAnsi" w:hAnsiTheme="minorHAnsi" w:cs="Georgia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asciiTheme="minorHAnsi" w:hAnsiTheme="minorHAnsi" w:cs="Georgia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asciiTheme="minorHAnsi" w:hAnsiTheme="minorHAnsi" w:cs="Georgia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Theme="minorHAnsi" w:hAnsiTheme="minorHAnsi" w:cs="Georgia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asciiTheme="minorHAnsi" w:hAnsiTheme="minorHAnsi" w:cs="Georgia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asciiTheme="minorHAnsi" w:hAnsiTheme="minorHAnsi" w:cs="Georgia" w:hint="default"/>
      </w:rPr>
    </w:lvl>
  </w:abstractNum>
  <w:abstractNum w:abstractNumId="6" w15:restartNumberingAfterBreak="0">
    <w:nsid w:val="6E2A1DB3"/>
    <w:multiLevelType w:val="hybridMultilevel"/>
    <w:tmpl w:val="C106B41E"/>
    <w:lvl w:ilvl="0" w:tplc="6308B4FC">
      <w:start w:val="2011"/>
      <w:numFmt w:val="bullet"/>
      <w:lvlText w:val=""/>
      <w:lvlJc w:val="left"/>
      <w:pPr>
        <w:ind w:left="720" w:hanging="360"/>
      </w:pPr>
      <w:rPr>
        <w:rFonts w:ascii="Symbol" w:eastAsia="Times New Roman" w:hAnsi="Symbol" w:cs="Georgi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AC"/>
    <w:rsid w:val="00003F53"/>
    <w:rsid w:val="00060042"/>
    <w:rsid w:val="0008685D"/>
    <w:rsid w:val="00090860"/>
    <w:rsid w:val="00104C02"/>
    <w:rsid w:val="00112FD7"/>
    <w:rsid w:val="00150ABD"/>
    <w:rsid w:val="001946FC"/>
    <w:rsid w:val="001F2A9B"/>
    <w:rsid w:val="00222466"/>
    <w:rsid w:val="0023510B"/>
    <w:rsid w:val="0024753C"/>
    <w:rsid w:val="00257873"/>
    <w:rsid w:val="0027155A"/>
    <w:rsid w:val="00276026"/>
    <w:rsid w:val="002B4549"/>
    <w:rsid w:val="003054AC"/>
    <w:rsid w:val="00310F17"/>
    <w:rsid w:val="00322A46"/>
    <w:rsid w:val="003326CB"/>
    <w:rsid w:val="00353B60"/>
    <w:rsid w:val="00376291"/>
    <w:rsid w:val="00380FD1"/>
    <w:rsid w:val="00383D02"/>
    <w:rsid w:val="003854C3"/>
    <w:rsid w:val="00385DE7"/>
    <w:rsid w:val="003D1B71"/>
    <w:rsid w:val="003D50C0"/>
    <w:rsid w:val="004B120D"/>
    <w:rsid w:val="004C630C"/>
    <w:rsid w:val="004E158A"/>
    <w:rsid w:val="00565C77"/>
    <w:rsid w:val="0056708E"/>
    <w:rsid w:val="005801E5"/>
    <w:rsid w:val="00580C15"/>
    <w:rsid w:val="00590471"/>
    <w:rsid w:val="005D01FA"/>
    <w:rsid w:val="00600A7F"/>
    <w:rsid w:val="00653E17"/>
    <w:rsid w:val="006A08E8"/>
    <w:rsid w:val="006D79A8"/>
    <w:rsid w:val="0072353B"/>
    <w:rsid w:val="00727C8B"/>
    <w:rsid w:val="007575B6"/>
    <w:rsid w:val="007B3C81"/>
    <w:rsid w:val="007D67CA"/>
    <w:rsid w:val="007E668F"/>
    <w:rsid w:val="007F5B63"/>
    <w:rsid w:val="00803A0A"/>
    <w:rsid w:val="00846CB9"/>
    <w:rsid w:val="008566AA"/>
    <w:rsid w:val="00886F8F"/>
    <w:rsid w:val="008A1E6E"/>
    <w:rsid w:val="008B41DE"/>
    <w:rsid w:val="008C024F"/>
    <w:rsid w:val="008C2CFC"/>
    <w:rsid w:val="00912DC8"/>
    <w:rsid w:val="009475DC"/>
    <w:rsid w:val="00967B93"/>
    <w:rsid w:val="009C4831"/>
    <w:rsid w:val="009D090F"/>
    <w:rsid w:val="009E40FA"/>
    <w:rsid w:val="00A0684C"/>
    <w:rsid w:val="00A2422B"/>
    <w:rsid w:val="00A31464"/>
    <w:rsid w:val="00A31B16"/>
    <w:rsid w:val="00A33613"/>
    <w:rsid w:val="00A47A8D"/>
    <w:rsid w:val="00A91D13"/>
    <w:rsid w:val="00AC6C7E"/>
    <w:rsid w:val="00AF6D40"/>
    <w:rsid w:val="00B4158A"/>
    <w:rsid w:val="00B6466C"/>
    <w:rsid w:val="00BB1B5D"/>
    <w:rsid w:val="00BC22C7"/>
    <w:rsid w:val="00BC3989"/>
    <w:rsid w:val="00BD195A"/>
    <w:rsid w:val="00C07240"/>
    <w:rsid w:val="00C14078"/>
    <w:rsid w:val="00C70F56"/>
    <w:rsid w:val="00CE1E3D"/>
    <w:rsid w:val="00D053FA"/>
    <w:rsid w:val="00D85AB0"/>
    <w:rsid w:val="00D9300D"/>
    <w:rsid w:val="00DB4DC7"/>
    <w:rsid w:val="00DC3F0A"/>
    <w:rsid w:val="00E11888"/>
    <w:rsid w:val="00E23F66"/>
    <w:rsid w:val="00E26AED"/>
    <w:rsid w:val="00E73AB8"/>
    <w:rsid w:val="00E90A60"/>
    <w:rsid w:val="00E94093"/>
    <w:rsid w:val="00ED47F7"/>
    <w:rsid w:val="00EE7E09"/>
    <w:rsid w:val="00F0223C"/>
    <w:rsid w:val="00F3235D"/>
    <w:rsid w:val="00F32393"/>
    <w:rsid w:val="00F523B2"/>
    <w:rsid w:val="00F676E2"/>
    <w:rsid w:val="00F878BD"/>
    <w:rsid w:val="00FA7118"/>
    <w:rsid w:val="00FB7ED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CE30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4C63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18" Type="http://schemas.openxmlformats.org/officeDocument/2006/relationships/hyperlink" Target="mailto:abdulaziz@zcw.edu.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abdulaziz@zcw.edu.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h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8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2022-02-14T08:34:00Z</dcterms:created>
  <dcterms:modified xsi:type="dcterms:W3CDTF">2022-02-14T08:34:00Z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